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4A85" w:rsidRDefault="007741B5" w:rsidP="001A3243">
      <w:pPr>
        <w:tabs>
          <w:tab w:val="left" w:pos="16471"/>
        </w:tabs>
      </w:pPr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870E1E4" wp14:editId="1D96E94E">
                <wp:simplePos x="0" y="0"/>
                <wp:positionH relativeFrom="column">
                  <wp:posOffset>11488420</wp:posOffset>
                </wp:positionH>
                <wp:positionV relativeFrom="paragraph">
                  <wp:posOffset>611505</wp:posOffset>
                </wp:positionV>
                <wp:extent cx="3046095" cy="3082925"/>
                <wp:effectExtent l="0" t="0" r="0" b="3175"/>
                <wp:wrapNone/>
                <wp:docPr id="21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46095" cy="30829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04EF5" w:rsidRPr="0051235D" w:rsidRDefault="005B4EF2" w:rsidP="005B4EF2">
                            <w:pPr>
                              <w:rPr>
                                <w:rFonts w:ascii="Helvetica" w:hAnsi="Helvetica" w:cs="Arial"/>
                                <w:sz w:val="20"/>
                                <w:szCs w:val="20"/>
                              </w:rPr>
                            </w:pP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t>barra na capa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barras de cor segundo o seguinte critério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(Instituição - cor - Pantone )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IPS - Verde - 3425C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(Barra sob o nome da escola)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ESES - Azul - 072C;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ESSS - azul escuro - 2965CVC;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ESAS - Verde - 355C;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ESDRM - Rosa - 710C;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ESGTS - Grenat - 201C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 xml:space="preserve">a barra com 4mm de altura </w:t>
                            </w:r>
                            <w:r w:rsidR="009B13D4"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t>visível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t>,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vai ao corte À cabeça e a direita,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e a esq., alinha pela coluna do título</w:t>
                            </w:r>
                            <w:r w:rsidRPr="0051235D">
                              <w:rPr>
                                <w:rFonts w:ascii="Helvetica" w:hAnsi="Helvetica" w:cs="Arial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2" o:spid="_x0000_s1026" type="#_x0000_t202" style="position:absolute;left:0;text-align:left;margin-left:904.6pt;margin-top:48.15pt;width:239.85pt;height:242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" filled="f" stroked="f">
                <v:textbox>
                  <w:txbxContent>
                    <w:p w:rsidR="00204EF5" w:rsidRPr="0051235D" w:rsidRDefault="005B4EF2" w:rsidP="005B4EF2">
                      <w:pPr>
                        <w:rPr>
                          <w:rFonts w:ascii="Helvetica" w:hAnsi="Helvetica" w:cs="Arial"/>
                          <w:sz w:val="20"/>
                          <w:szCs w:val="20"/>
                        </w:rPr>
                      </w:pP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t>barra na capa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barras de cor segundo o seguinte critério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(Instituição - cor - Pantone )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IPS - Verde - 3425C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(Barra sob o nome da escola)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ESES - Azul - 072C;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ESSS - azul escuro - 2965CVC;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ESAS - Verde - 355C;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ESDRM - Rosa - 710C;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ESGTS - Grenat - 201C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 xml:space="preserve">a barra com 4mm de altura </w:t>
                      </w:r>
                      <w:r w:rsidR="009B13D4"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t>visível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t>,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vai ao corte À cabeça e a direita,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e a esq., alinha pela coluna do título</w:t>
                      </w:r>
                      <w:r w:rsidRPr="0051235D">
                        <w:rPr>
                          <w:rFonts w:ascii="Helvetica" w:hAnsi="Helvetica" w:cs="Arial"/>
                          <w:sz w:val="20"/>
                          <w:szCs w:val="20"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1812A61" wp14:editId="1343AB4D">
                <wp:simplePos x="0" y="0"/>
                <wp:positionH relativeFrom="column">
                  <wp:posOffset>10280650</wp:posOffset>
                </wp:positionH>
                <wp:positionV relativeFrom="paragraph">
                  <wp:posOffset>5147945</wp:posOffset>
                </wp:positionV>
                <wp:extent cx="4395470" cy="1734820"/>
                <wp:effectExtent l="0" t="0" r="0" b="0"/>
                <wp:wrapNone/>
                <wp:docPr id="20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95470" cy="17348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B4EF2" w:rsidRPr="005B4EF2" w:rsidRDefault="00726329" w:rsidP="000B25C5">
                            <w:pPr>
                              <w:jc w:val="both"/>
                              <w:rPr>
                                <w:rFonts w:ascii="Helvetica" w:hAnsi="Helvetica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elvetica" w:hAnsi="Helvetica" w:cs="Arial"/>
                                <w:b/>
                                <w:sz w:val="20"/>
                                <w:szCs w:val="20"/>
                              </w:rPr>
                              <w:t>Projeto de Investigação</w:t>
                            </w:r>
                            <w:r w:rsidR="0051235D" w:rsidRPr="0051235D">
                              <w:rPr>
                                <w:rFonts w:ascii="Helvetica" w:hAnsi="Helvetica" w:cs="Arial"/>
                                <w:b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51235D" w:rsidRPr="000B25C5">
                              <w:rPr>
                                <w:rFonts w:ascii="Helvetica" w:hAnsi="Helvetica" w:cs="Arial"/>
                                <w:b/>
                                <w:sz w:val="20"/>
                                <w:szCs w:val="20"/>
                              </w:rPr>
                              <w:t>apresentad</w:t>
                            </w:r>
                            <w:r w:rsidR="006E4F78">
                              <w:rPr>
                                <w:rFonts w:ascii="Helvetica" w:hAnsi="Helvetica" w:cs="Arial"/>
                                <w:b/>
                                <w:sz w:val="20"/>
                                <w:szCs w:val="20"/>
                              </w:rPr>
                              <w:t>o</w:t>
                            </w:r>
                            <w:r w:rsidR="0051235D" w:rsidRPr="000B25C5">
                              <w:rPr>
                                <w:rFonts w:ascii="Helvetica" w:hAnsi="Helvetica" w:cs="Arial"/>
                                <w:b/>
                                <w:sz w:val="20"/>
                                <w:szCs w:val="20"/>
                              </w:rPr>
                              <w:t xml:space="preserve"> para a obtenção do grau de Mestre </w:t>
                            </w:r>
                            <w:r w:rsidR="000A46DB" w:rsidRPr="000B25C5">
                              <w:rPr>
                                <w:rFonts w:ascii="Helvetica" w:hAnsi="Helvetica" w:cs="Arial"/>
                                <w:b/>
                                <w:sz w:val="20"/>
                                <w:szCs w:val="20"/>
                              </w:rPr>
                              <w:t xml:space="preserve">em </w:t>
                            </w:r>
                            <w:r>
                              <w:rPr>
                                <w:rFonts w:ascii="Helvetica" w:hAnsi="Helvetica" w:cs="Arial"/>
                                <w:b/>
                                <w:sz w:val="20"/>
                                <w:szCs w:val="20"/>
                              </w:rPr>
                              <w:t xml:space="preserve">Psicologia do Desporto e </w:t>
                            </w:r>
                            <w:r w:rsidR="00195ECF">
                              <w:rPr>
                                <w:rFonts w:ascii="Helvetica" w:hAnsi="Helvetica" w:cs="Arial"/>
                                <w:b/>
                                <w:sz w:val="20"/>
                                <w:szCs w:val="20"/>
                              </w:rPr>
                              <w:t xml:space="preserve">do </w:t>
                            </w:r>
                            <w:r>
                              <w:rPr>
                                <w:rFonts w:ascii="Helvetica" w:hAnsi="Helvetica" w:cs="Arial"/>
                                <w:b/>
                                <w:sz w:val="20"/>
                                <w:szCs w:val="20"/>
                              </w:rPr>
                              <w:t>Exercício</w:t>
                            </w:r>
                            <w:r w:rsidR="0051235D" w:rsidRPr="000B25C5">
                              <w:rPr>
                                <w:rFonts w:ascii="Helvetica" w:hAnsi="Helvetica" w:cs="Arial"/>
                                <w:b/>
                                <w:sz w:val="20"/>
                                <w:szCs w:val="20"/>
                              </w:rPr>
                              <w:cr/>
                            </w:r>
                            <w:r w:rsidR="0051235D" w:rsidRPr="0051235D">
                              <w:rPr>
                                <w:rFonts w:ascii="Helvetica" w:hAnsi="Helvetica" w:cs="Arial"/>
                                <w:sz w:val="24"/>
                                <w:szCs w:val="24"/>
                              </w:rPr>
                              <w:cr/>
                            </w:r>
                            <w:r w:rsidR="009B13D4" w:rsidRPr="00125F21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t>Helvética</w:t>
                            </w:r>
                            <w:r w:rsidR="0051235D" w:rsidRPr="00125F21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t xml:space="preserve"> regular / bold</w:t>
                            </w:r>
                            <w:r w:rsidR="0051235D" w:rsidRPr="00125F21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corpo 10pts</w:t>
                            </w:r>
                            <w:r w:rsidR="0051235D" w:rsidRPr="00125F21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justificado à esquerda</w:t>
                            </w:r>
                            <w:r w:rsidR="0051235D" w:rsidRPr="00125F21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duas linhas</w:t>
                            </w:r>
                            <w:r w:rsidR="0051235D" w:rsidRPr="00125F21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entrelinhas a 100%</w:t>
                            </w:r>
                            <w:r w:rsidR="0051235D" w:rsidRPr="00125F21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_x0000_s1027" type="#_x0000_t202" style="position:absolute;left:0;text-align:left;margin-left:809.5pt;margin-top:405.35pt;width:346.1pt;height:136.6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" filled="f" stroked="f">
                <v:textbox>
                  <w:txbxContent>
                    <w:p w:rsidR="005B4EF2" w:rsidRPr="005B4EF2" w:rsidRDefault="00726329" w:rsidP="000B25C5">
                      <w:pPr>
                        <w:jc w:val="both"/>
                        <w:rPr>
                          <w:rFonts w:ascii="Helvetica" w:hAnsi="Helvetica" w:cs="Arial"/>
                          <w:sz w:val="24"/>
                          <w:szCs w:val="24"/>
                        </w:rPr>
                      </w:pPr>
                      <w:r>
                        <w:rPr>
                          <w:rFonts w:ascii="Helvetica" w:hAnsi="Helvetica" w:cs="Arial"/>
                          <w:b/>
                          <w:sz w:val="20"/>
                          <w:szCs w:val="20"/>
                        </w:rPr>
                        <w:t>Projeto de Investigação</w:t>
                      </w:r>
                      <w:r w:rsidR="0051235D" w:rsidRPr="0051235D">
                        <w:rPr>
                          <w:rFonts w:ascii="Helvetica" w:hAnsi="Helvetica" w:cs="Arial"/>
                          <w:b/>
                          <w:sz w:val="20"/>
                          <w:szCs w:val="20"/>
                        </w:rPr>
                        <w:t xml:space="preserve"> </w:t>
                      </w:r>
                      <w:r w:rsidR="0051235D" w:rsidRPr="000B25C5">
                        <w:rPr>
                          <w:rFonts w:ascii="Helvetica" w:hAnsi="Helvetica" w:cs="Arial"/>
                          <w:b/>
                          <w:sz w:val="20"/>
                          <w:szCs w:val="20"/>
                        </w:rPr>
                        <w:t>apresentad</w:t>
                      </w:r>
                      <w:r w:rsidR="006E4F78">
                        <w:rPr>
                          <w:rFonts w:ascii="Helvetica" w:hAnsi="Helvetica" w:cs="Arial"/>
                          <w:b/>
                          <w:sz w:val="20"/>
                          <w:szCs w:val="20"/>
                        </w:rPr>
                        <w:t>o</w:t>
                      </w:r>
                      <w:r w:rsidR="0051235D" w:rsidRPr="000B25C5">
                        <w:rPr>
                          <w:rFonts w:ascii="Helvetica" w:hAnsi="Helvetica" w:cs="Arial"/>
                          <w:b/>
                          <w:sz w:val="20"/>
                          <w:szCs w:val="20"/>
                        </w:rPr>
                        <w:t xml:space="preserve"> para a obtenção do grau de Mestre </w:t>
                      </w:r>
                      <w:r w:rsidR="000A46DB" w:rsidRPr="000B25C5">
                        <w:rPr>
                          <w:rFonts w:ascii="Helvetica" w:hAnsi="Helvetica" w:cs="Arial"/>
                          <w:b/>
                          <w:sz w:val="20"/>
                          <w:szCs w:val="20"/>
                        </w:rPr>
                        <w:t xml:space="preserve">em </w:t>
                      </w:r>
                      <w:r>
                        <w:rPr>
                          <w:rFonts w:ascii="Helvetica" w:hAnsi="Helvetica" w:cs="Arial"/>
                          <w:b/>
                          <w:sz w:val="20"/>
                          <w:szCs w:val="20"/>
                        </w:rPr>
                        <w:t xml:space="preserve">Psicologia do Desporto e </w:t>
                      </w:r>
                      <w:r w:rsidR="00195ECF">
                        <w:rPr>
                          <w:rFonts w:ascii="Helvetica" w:hAnsi="Helvetica" w:cs="Arial"/>
                          <w:b/>
                          <w:sz w:val="20"/>
                          <w:szCs w:val="20"/>
                        </w:rPr>
                        <w:t xml:space="preserve">do </w:t>
                      </w:r>
                      <w:r>
                        <w:rPr>
                          <w:rFonts w:ascii="Helvetica" w:hAnsi="Helvetica" w:cs="Arial"/>
                          <w:b/>
                          <w:sz w:val="20"/>
                          <w:szCs w:val="20"/>
                        </w:rPr>
                        <w:t>Exercício</w:t>
                      </w:r>
                      <w:r w:rsidR="0051235D" w:rsidRPr="000B25C5">
                        <w:rPr>
                          <w:rFonts w:ascii="Helvetica" w:hAnsi="Helvetica" w:cs="Arial"/>
                          <w:b/>
                          <w:sz w:val="20"/>
                          <w:szCs w:val="20"/>
                        </w:rPr>
                        <w:cr/>
                      </w:r>
                      <w:r w:rsidR="0051235D" w:rsidRPr="0051235D">
                        <w:rPr>
                          <w:rFonts w:ascii="Helvetica" w:hAnsi="Helvetica" w:cs="Arial"/>
                          <w:sz w:val="24"/>
                          <w:szCs w:val="24"/>
                        </w:rPr>
                        <w:cr/>
                      </w:r>
                      <w:r w:rsidR="009B13D4" w:rsidRPr="00125F21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t>Helvética</w:t>
                      </w:r>
                      <w:r w:rsidR="0051235D" w:rsidRPr="00125F21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t xml:space="preserve"> regular / bold</w:t>
                      </w:r>
                      <w:r w:rsidR="0051235D" w:rsidRPr="00125F21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corpo 10pts</w:t>
                      </w:r>
                      <w:r w:rsidR="0051235D" w:rsidRPr="00125F21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justificado à esquerda</w:t>
                      </w:r>
                      <w:r w:rsidR="0051235D" w:rsidRPr="00125F21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duas linhas</w:t>
                      </w:r>
                      <w:r w:rsidR="0051235D" w:rsidRPr="00125F21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entrelinhas a 100%</w:t>
                      </w:r>
                      <w:r w:rsidR="0051235D" w:rsidRPr="00125F21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60F5735" wp14:editId="35914281">
                <wp:simplePos x="0" y="0"/>
                <wp:positionH relativeFrom="column">
                  <wp:posOffset>11488420</wp:posOffset>
                </wp:positionH>
                <wp:positionV relativeFrom="paragraph">
                  <wp:posOffset>6754495</wp:posOffset>
                </wp:positionV>
                <wp:extent cx="2502535" cy="1383030"/>
                <wp:effectExtent l="0" t="0" r="0" b="0"/>
                <wp:wrapNone/>
                <wp:docPr id="19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2535" cy="138303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A3243" w:rsidRDefault="00276E9A" w:rsidP="0051235D">
                            <w:pPr>
                              <w:rPr>
                                <w:rFonts w:ascii="Helvetica" w:hAnsi="Helvetica" w:cs="Arial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Helvetica" w:hAnsi="Helvetica" w:cs="Arial"/>
                                <w:b/>
                                <w:sz w:val="28"/>
                                <w:szCs w:val="28"/>
                              </w:rPr>
                              <w:t>Nome do Autor</w:t>
                            </w:r>
                          </w:p>
                          <w:p w:rsidR="0051235D" w:rsidRPr="004D5140" w:rsidRDefault="001A3243" w:rsidP="00F66728">
                            <w:pPr>
                              <w:rPr>
                                <w:rFonts w:ascii="Helvetica" w:hAnsi="Helvetica" w:cs="Arial"/>
                                <w:vanish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elvetica" w:hAnsi="Helvetica" w:cs="Arial"/>
                                <w:b/>
                                <w:sz w:val="28"/>
                                <w:szCs w:val="28"/>
                              </w:rPr>
                              <w:t>Tiago André Sousa Tavares</w:t>
                            </w:r>
                            <w:r w:rsidR="00276E9A">
                              <w:rPr>
                                <w:rFonts w:ascii="Helvetica" w:hAnsi="Helvetica" w:cs="Arial"/>
                                <w:b/>
                                <w:sz w:val="28"/>
                                <w:szCs w:val="28"/>
                              </w:rPr>
                              <w:cr/>
                            </w:r>
                            <w:r w:rsidR="00276E9A"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t>nome do autor</w:t>
                            </w:r>
                            <w:r w:rsidR="00276E9A"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</w:r>
                            <w:r w:rsidR="009B13D4"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t>Helvética</w:t>
                            </w:r>
                            <w:r w:rsidR="00276E9A"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t xml:space="preserve"> regular / bold</w:t>
                            </w:r>
                            <w:r w:rsidR="00276E9A"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corpo 14pts</w:t>
                            </w:r>
                            <w:r w:rsidR="00276E9A"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justificado à esquerda</w:t>
                            </w:r>
                            <w:r w:rsidR="00276E9A"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duas linhas</w:t>
                            </w:r>
                            <w:r w:rsidR="00276E9A"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entrelinhas a 100%</w:t>
                            </w:r>
                            <w:r w:rsidR="00276E9A" w:rsidRPr="004D5140">
                              <w:rPr>
                                <w:rFonts w:ascii="Helvetica" w:hAnsi="Helvetica" w:cs="Arial"/>
                                <w:b/>
                                <w:vanish/>
                                <w:sz w:val="28"/>
                                <w:szCs w:val="28"/>
                              </w:rPr>
                              <w:cr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8" type="#_x0000_t202" style="position:absolute;margin-left:904.6pt;margin-top:531.85pt;width:197.05pt;height:108.9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" filled="f" stroked="f">
                <v:textbox>
                  <w:txbxContent>
                    <w:p w:rsidR="001A3243" w:rsidRDefault="00276E9A" w:rsidP="0051235D">
                      <w:pPr>
                        <w:rPr>
                          <w:rFonts w:ascii="Helvetica" w:hAnsi="Helvetica" w:cs="Arial"/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rFonts w:ascii="Helvetica" w:hAnsi="Helvetica" w:cs="Arial"/>
                          <w:b/>
                          <w:sz w:val="28"/>
                          <w:szCs w:val="28"/>
                        </w:rPr>
                        <w:t>Nome do Autor</w:t>
                      </w:r>
                    </w:p>
                    <w:p w:rsidR="0051235D" w:rsidRPr="004D5140" w:rsidRDefault="001A3243" w:rsidP="00F66728">
                      <w:pPr>
                        <w:rPr>
                          <w:rFonts w:ascii="Helvetica" w:hAnsi="Helvetica" w:cs="Arial"/>
                          <w:vanish/>
                          <w:sz w:val="24"/>
                          <w:szCs w:val="24"/>
                        </w:rPr>
                      </w:pPr>
                      <w:r>
                        <w:rPr>
                          <w:rFonts w:ascii="Helvetica" w:hAnsi="Helvetica" w:cs="Arial"/>
                          <w:b/>
                          <w:sz w:val="28"/>
                          <w:szCs w:val="28"/>
                        </w:rPr>
                        <w:t>Tiago André Sousa Tavares</w:t>
                      </w:r>
                      <w:r w:rsidR="00276E9A">
                        <w:rPr>
                          <w:rFonts w:ascii="Helvetica" w:hAnsi="Helvetica" w:cs="Arial"/>
                          <w:b/>
                          <w:sz w:val="28"/>
                          <w:szCs w:val="28"/>
                        </w:rPr>
                        <w:cr/>
                      </w:r>
                      <w:r w:rsidR="00276E9A"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t>nome do autor</w:t>
                      </w:r>
                      <w:r w:rsidR="00276E9A"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</w:r>
                      <w:r w:rsidR="009B13D4"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t>Helvética</w:t>
                      </w:r>
                      <w:r w:rsidR="00276E9A"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t xml:space="preserve"> regular / bold</w:t>
                      </w:r>
                      <w:r w:rsidR="00276E9A"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corpo 14pts</w:t>
                      </w:r>
                      <w:r w:rsidR="00276E9A"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justificado à esquerda</w:t>
                      </w:r>
                      <w:r w:rsidR="00276E9A"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duas linhas</w:t>
                      </w:r>
                      <w:r w:rsidR="00276E9A"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entrelinhas a 100%</w:t>
                      </w:r>
                      <w:r w:rsidR="00276E9A" w:rsidRPr="004D5140">
                        <w:rPr>
                          <w:rFonts w:ascii="Helvetica" w:hAnsi="Helvetica" w:cs="Arial"/>
                          <w:b/>
                          <w:vanish/>
                          <w:sz w:val="28"/>
                          <w:szCs w:val="28"/>
                        </w:rPr>
                        <w:cr/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47AC4B7" wp14:editId="34D98B41">
                <wp:simplePos x="0" y="0"/>
                <wp:positionH relativeFrom="column">
                  <wp:posOffset>11488420</wp:posOffset>
                </wp:positionH>
                <wp:positionV relativeFrom="paragraph">
                  <wp:posOffset>8208010</wp:posOffset>
                </wp:positionV>
                <wp:extent cx="2502535" cy="1066800"/>
                <wp:effectExtent l="0" t="0" r="0" b="0"/>
                <wp:wrapNone/>
                <wp:docPr id="15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2535" cy="10668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76E9A" w:rsidRDefault="00276E9A" w:rsidP="00276E9A">
                            <w:pPr>
                              <w:rPr>
                                <w:rFonts w:ascii="Helvetica" w:hAnsi="Helvetica" w:cs="Arial"/>
                                <w:b/>
                                <w:sz w:val="20"/>
                                <w:szCs w:val="20"/>
                              </w:rPr>
                            </w:pPr>
                            <w:proofErr w:type="gramStart"/>
                            <w:r w:rsidRPr="00276E9A">
                              <w:rPr>
                                <w:rFonts w:ascii="Helvetica" w:hAnsi="Helvetica" w:cs="Arial"/>
                                <w:b/>
                                <w:sz w:val="20"/>
                                <w:szCs w:val="20"/>
                              </w:rPr>
                              <w:t>Orientador(</w:t>
                            </w:r>
                            <w:proofErr w:type="spellStart"/>
                            <w:r w:rsidRPr="00276E9A">
                              <w:rPr>
                                <w:rFonts w:ascii="Helvetica" w:hAnsi="Helvetica" w:cs="Arial"/>
                                <w:b/>
                                <w:sz w:val="20"/>
                                <w:szCs w:val="20"/>
                              </w:rPr>
                              <w:t>es</w:t>
                            </w:r>
                            <w:proofErr w:type="spellEnd"/>
                            <w:proofErr w:type="gramEnd"/>
                            <w:r w:rsidRPr="00276E9A">
                              <w:rPr>
                                <w:rFonts w:ascii="Helvetica" w:hAnsi="Helvetica" w:cs="Arial"/>
                                <w:b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  <w:p w:rsidR="001A3243" w:rsidRPr="00276E9A" w:rsidRDefault="001A3243" w:rsidP="00276E9A">
                            <w:pPr>
                              <w:rPr>
                                <w:rFonts w:ascii="Helvetica" w:hAnsi="Helvetica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Helvetica" w:hAnsi="Helvetica" w:cs="Arial"/>
                                <w:b/>
                                <w:sz w:val="20"/>
                                <w:szCs w:val="20"/>
                              </w:rPr>
                              <w:t>Professora Doutora Carla Chicau Borrego</w:t>
                            </w:r>
                          </w:p>
                          <w:p w:rsidR="00276E9A" w:rsidRPr="004D5140" w:rsidRDefault="00276E9A" w:rsidP="00276E9A">
                            <w:pPr>
                              <w:rPr>
                                <w:rFonts w:ascii="Helvetica" w:hAnsi="Helvetica" w:cs="Arial"/>
                                <w:vanish/>
                                <w:sz w:val="24"/>
                                <w:szCs w:val="24"/>
                              </w:rPr>
                            </w:pP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t>nome do(s) orientador(es)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</w:r>
                            <w:r w:rsidR="009B13D4"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t>Helvética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t xml:space="preserve"> regular / bold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corpo 10pts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justificado à esquerda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904.6pt;margin-top:646.3pt;width:197.05pt;height:84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" filled="f" stroked="f">
                <v:textbox>
                  <w:txbxContent>
                    <w:p w:rsidR="00276E9A" w:rsidRDefault="00276E9A" w:rsidP="00276E9A">
                      <w:pPr>
                        <w:rPr>
                          <w:rFonts w:ascii="Helvetica" w:hAnsi="Helvetica" w:cs="Arial"/>
                          <w:b/>
                          <w:sz w:val="20"/>
                          <w:szCs w:val="20"/>
                        </w:rPr>
                      </w:pPr>
                      <w:proofErr w:type="gramStart"/>
                      <w:r w:rsidRPr="00276E9A">
                        <w:rPr>
                          <w:rFonts w:ascii="Helvetica" w:hAnsi="Helvetica" w:cs="Arial"/>
                          <w:b/>
                          <w:sz w:val="20"/>
                          <w:szCs w:val="20"/>
                        </w:rPr>
                        <w:t>Orientador(</w:t>
                      </w:r>
                      <w:proofErr w:type="spellStart"/>
                      <w:r w:rsidRPr="00276E9A">
                        <w:rPr>
                          <w:rFonts w:ascii="Helvetica" w:hAnsi="Helvetica" w:cs="Arial"/>
                          <w:b/>
                          <w:sz w:val="20"/>
                          <w:szCs w:val="20"/>
                        </w:rPr>
                        <w:t>es</w:t>
                      </w:r>
                      <w:proofErr w:type="spellEnd"/>
                      <w:proofErr w:type="gramEnd"/>
                      <w:r w:rsidRPr="00276E9A">
                        <w:rPr>
                          <w:rFonts w:ascii="Helvetica" w:hAnsi="Helvetica" w:cs="Arial"/>
                          <w:b/>
                          <w:sz w:val="20"/>
                          <w:szCs w:val="20"/>
                        </w:rPr>
                        <w:t>)</w:t>
                      </w:r>
                    </w:p>
                    <w:p w:rsidR="001A3243" w:rsidRPr="00276E9A" w:rsidRDefault="001A3243" w:rsidP="00276E9A">
                      <w:pPr>
                        <w:rPr>
                          <w:rFonts w:ascii="Helvetica" w:hAnsi="Helvetica" w:cs="Arial"/>
                          <w:sz w:val="20"/>
                          <w:szCs w:val="20"/>
                        </w:rPr>
                      </w:pPr>
                      <w:r>
                        <w:rPr>
                          <w:rFonts w:ascii="Helvetica" w:hAnsi="Helvetica" w:cs="Arial"/>
                          <w:b/>
                          <w:sz w:val="20"/>
                          <w:szCs w:val="20"/>
                        </w:rPr>
                        <w:t>Professora Doutora Carla Chicau Borrego</w:t>
                      </w:r>
                    </w:p>
                    <w:p w:rsidR="00276E9A" w:rsidRPr="004D5140" w:rsidRDefault="00276E9A" w:rsidP="00276E9A">
                      <w:pPr>
                        <w:rPr>
                          <w:rFonts w:ascii="Helvetica" w:hAnsi="Helvetica" w:cs="Arial"/>
                          <w:vanish/>
                          <w:sz w:val="24"/>
                          <w:szCs w:val="24"/>
                        </w:rPr>
                      </w:pP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t>nome do(s) orientador(es)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</w:r>
                      <w:r w:rsidR="009B13D4"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t>Helvética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t xml:space="preserve"> regular / bold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corpo 10pts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justificado à esquerda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18C0103C" wp14:editId="1B3B9C8D">
                <wp:simplePos x="0" y="0"/>
                <wp:positionH relativeFrom="column">
                  <wp:posOffset>4097655</wp:posOffset>
                </wp:positionH>
                <wp:positionV relativeFrom="paragraph">
                  <wp:posOffset>89535</wp:posOffset>
                </wp:positionV>
                <wp:extent cx="2823845" cy="3444875"/>
                <wp:effectExtent l="0" t="0" r="0" b="3175"/>
                <wp:wrapNone/>
                <wp:docPr id="13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23845" cy="34448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04EF5" w:rsidRPr="004D5140" w:rsidRDefault="00204EF5" w:rsidP="00204EF5">
                            <w:pPr>
                              <w:jc w:val="right"/>
                              <w:rPr>
                                <w:rFonts w:ascii="Helvetica" w:hAnsi="Helvetica" w:cs="Arial"/>
                                <w:vanish/>
                                <w:sz w:val="24"/>
                                <w:szCs w:val="24"/>
                              </w:rPr>
                            </w:pP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4"/>
                                <w:szCs w:val="24"/>
                              </w:rPr>
                              <w:t>Barra na capa</w:t>
                            </w:r>
                          </w:p>
                          <w:p w:rsidR="00204EF5" w:rsidRPr="004D5140" w:rsidRDefault="00204EF5" w:rsidP="00204EF5">
                            <w:pPr>
                              <w:jc w:val="right"/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</w:pP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t xml:space="preserve">a barra com 4mm de altura </w:t>
                            </w:r>
                            <w:r w:rsidR="009B13D4"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t>visível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t>,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vai ao corte à cabeça e à direita,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alinha pela base do bloco de texto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da identificação do Politécnico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identificação do Politécnico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lombada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</w:r>
                            <w:r w:rsidR="009B13D4"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t>Helvética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t xml:space="preserve"> regular / bold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corpo 12pts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justificado à esquerda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duas linhas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entrelinha a 100%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_x0000_s1031" type="#_x0000_t202" style="position:absolute;left:0;text-align:left;margin-left:322.65pt;margin-top:7.05pt;width:222.35pt;height:271.2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" filled="f" stroked="f">
                <v:textbox>
                  <w:txbxContent>
                    <w:p w:rsidR="00204EF5" w:rsidRPr="004D5140" w:rsidRDefault="00204EF5" w:rsidP="00204EF5">
                      <w:pPr>
                        <w:jc w:val="right"/>
                        <w:rPr>
                          <w:rFonts w:ascii="Helvetica" w:hAnsi="Helvetica" w:cs="Arial"/>
                          <w:vanish/>
                          <w:sz w:val="24"/>
                          <w:szCs w:val="24"/>
                        </w:rPr>
                      </w:pPr>
                      <w:r w:rsidRPr="004D5140">
                        <w:rPr>
                          <w:rFonts w:ascii="Helvetica" w:hAnsi="Helvetica" w:cs="Arial"/>
                          <w:vanish/>
                          <w:sz w:val="24"/>
                          <w:szCs w:val="24"/>
                        </w:rPr>
                        <w:t>Barra na capa</w:t>
                      </w:r>
                    </w:p>
                    <w:p w:rsidR="00204EF5" w:rsidRPr="004D5140" w:rsidRDefault="00204EF5" w:rsidP="00204EF5">
                      <w:pPr>
                        <w:jc w:val="right"/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</w:pP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t xml:space="preserve">a barra com 4mm de altura </w:t>
                      </w:r>
                      <w:r w:rsidR="009B13D4"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t>visível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t>,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vai ao corte à cabeça e à direita,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alinha pela base do bloco de texto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da identificação do Politécnico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identificação do Politécnico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lombada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</w:r>
                      <w:r w:rsidR="009B13D4"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t>Helvética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t xml:space="preserve"> regular / bold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corpo 12pts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justificado à esquerda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duas linhas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entrelinha a 100%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8F17D07" wp14:editId="43564B09">
                <wp:simplePos x="0" y="0"/>
                <wp:positionH relativeFrom="column">
                  <wp:posOffset>10292715</wp:posOffset>
                </wp:positionH>
                <wp:positionV relativeFrom="paragraph">
                  <wp:posOffset>9123045</wp:posOffset>
                </wp:positionV>
                <wp:extent cx="1711325" cy="1219200"/>
                <wp:effectExtent l="0" t="0" r="0" b="0"/>
                <wp:wrapNone/>
                <wp:docPr id="14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1325" cy="12192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76E9A" w:rsidRPr="001A3243" w:rsidRDefault="001A3243" w:rsidP="00276E9A">
                            <w:pPr>
                              <w:rPr>
                                <w:rFonts w:ascii="Helvetica" w:hAnsi="Helvetica" w:cs="Arial"/>
                                <w:vanish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elvetica" w:hAnsi="Helvetica" w:cs="Arial"/>
                                <w:sz w:val="20"/>
                                <w:szCs w:val="20"/>
                              </w:rPr>
                              <w:t>2014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margin-left:810.45pt;margin-top:718.35pt;width:134.75pt;height:96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" filled="f" stroked="f">
                <v:textbox>
                  <w:txbxContent>
                    <w:p w:rsidR="00276E9A" w:rsidRPr="001A3243" w:rsidRDefault="001A3243" w:rsidP="00276E9A">
                      <w:pPr>
                        <w:rPr>
                          <w:rFonts w:ascii="Helvetica" w:hAnsi="Helvetica" w:cs="Arial"/>
                          <w:vanish/>
                          <w:sz w:val="24"/>
                          <w:szCs w:val="24"/>
                        </w:rPr>
                      </w:pPr>
                      <w:r>
                        <w:rPr>
                          <w:rFonts w:ascii="Helvetica" w:hAnsi="Helvetica" w:cs="Arial"/>
                          <w:sz w:val="20"/>
                          <w:szCs w:val="20"/>
                        </w:rPr>
                        <w:t>2014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60897BC6" wp14:editId="155E3D2A">
                <wp:simplePos x="0" y="0"/>
                <wp:positionH relativeFrom="column">
                  <wp:posOffset>5356860</wp:posOffset>
                </wp:positionH>
                <wp:positionV relativeFrom="paragraph">
                  <wp:posOffset>8232140</wp:posOffset>
                </wp:positionV>
                <wp:extent cx="1569085" cy="1769745"/>
                <wp:effectExtent l="0" t="0" r="0" b="1905"/>
                <wp:wrapNone/>
                <wp:docPr id="16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9085" cy="17697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59FA" w:rsidRPr="004D5140" w:rsidRDefault="001859FA" w:rsidP="001859FA">
                            <w:pPr>
                              <w:jc w:val="right"/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</w:pP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4"/>
                                <w:szCs w:val="24"/>
                              </w:rPr>
                              <w:t>nome do autor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4"/>
                                <w:szCs w:val="24"/>
                              </w:rPr>
                              <w:cr/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4"/>
                                <w:szCs w:val="24"/>
                              </w:rPr>
                              <w:br/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t>lombada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</w:r>
                            <w:r w:rsidR="009B13D4"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t>Helvética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t xml:space="preserve"> regular / bold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corpo 12pts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justificado à esquerda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duas linhas</w:t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entrelinha a 100%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_x0000_s1033" type="#_x0000_t202" style="position:absolute;left:0;text-align:left;margin-left:421.8pt;margin-top:648.2pt;width:123.55pt;height:139.3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" filled="f" stroked="f">
                <v:textbox>
                  <w:txbxContent>
                    <w:p w:rsidR="001859FA" w:rsidRPr="004D5140" w:rsidRDefault="001859FA" w:rsidP="001859FA">
                      <w:pPr>
                        <w:jc w:val="right"/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</w:pPr>
                      <w:r w:rsidRPr="004D5140">
                        <w:rPr>
                          <w:rFonts w:ascii="Helvetica" w:hAnsi="Helvetica" w:cs="Arial"/>
                          <w:vanish/>
                          <w:sz w:val="24"/>
                          <w:szCs w:val="24"/>
                        </w:rPr>
                        <w:t>nome do autor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4"/>
                          <w:szCs w:val="24"/>
                        </w:rPr>
                        <w:cr/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4"/>
                          <w:szCs w:val="24"/>
                        </w:rPr>
                        <w:br/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t>lombada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</w:r>
                      <w:r w:rsidR="009B13D4"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t>Helvética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t xml:space="preserve"> regular / bold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corpo 12pts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justificado à esquerda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duas linhas</w:t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entrelinha a 100%</w:t>
                      </w:r>
                    </w:p>
                  </w:txbxContent>
                </v:textbox>
              </v:shape>
            </w:pict>
          </mc:Fallback>
        </mc:AlternateContent>
      </w:r>
    </w:p>
    <w:p w:rsidR="00B87264" w:rsidRPr="00B64A85" w:rsidRDefault="00967CAD" w:rsidP="00194040"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2EE5EDB2" wp14:editId="45DC88CD">
                <wp:simplePos x="0" y="0"/>
                <wp:positionH relativeFrom="column">
                  <wp:posOffset>5873115</wp:posOffset>
                </wp:positionH>
                <wp:positionV relativeFrom="paragraph">
                  <wp:posOffset>4986020</wp:posOffset>
                </wp:positionV>
                <wp:extent cx="2971165" cy="889000"/>
                <wp:effectExtent l="964883" t="0" r="965517" b="0"/>
                <wp:wrapNone/>
                <wp:docPr id="11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16200000">
                          <a:off x="0" y="0"/>
                          <a:ext cx="2971165" cy="889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75E4A" w:rsidRPr="00204EF5" w:rsidRDefault="00967CAD" w:rsidP="00967CAD">
                            <w:pPr>
                              <w:rPr>
                                <w:rFonts w:ascii="Helvetica" w:hAnsi="Helvetica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elvetica" w:hAnsi="Helvetica" w:cs="Arial"/>
                                <w:b/>
                                <w:sz w:val="24"/>
                                <w:szCs w:val="24"/>
                              </w:rPr>
                              <w:t xml:space="preserve">Relação entre o Clima Motivacional e a coesão, eficácia coletiva e otimismo ao longo da época desportiva em equipas de futsal </w:t>
                            </w: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2" o:spid="_x0000_s1033" type="#_x0000_t202" style="position:absolute;margin-left:462.45pt;margin-top:392.6pt;width:233.95pt;height:70pt;rotation:-90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" filled="f" stroked="f">
                <v:textbox style="layout-flow:vertical;mso-layout-flow-alt:bottom-to-top">
                  <w:txbxContent>
                    <w:p w:rsidR="00D75E4A" w:rsidRPr="00204EF5" w:rsidRDefault="00967CAD" w:rsidP="00967CAD">
                      <w:pPr>
                        <w:rPr>
                          <w:rFonts w:ascii="Helvetica" w:hAnsi="Helvetica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Helvetica" w:hAnsi="Helvetica" w:cs="Arial"/>
                          <w:b/>
                          <w:sz w:val="24"/>
                          <w:szCs w:val="24"/>
                        </w:rPr>
                        <w:t xml:space="preserve">Relação entre o Clima Motivacional e a coesão, eficácia coletiva e otimismo ao longo da época desportiva em equipas de futsal </w:t>
                      </w:r>
                    </w:p>
                  </w:txbxContent>
                </v:textbox>
              </v:shape>
            </w:pict>
          </mc:Fallback>
        </mc:AlternateContent>
      </w:r>
      <w:r w:rsidR="001A3243"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F9B783A" wp14:editId="3A603784">
                <wp:simplePos x="0" y="0"/>
                <wp:positionH relativeFrom="column">
                  <wp:posOffset>11035665</wp:posOffset>
                </wp:positionH>
                <wp:positionV relativeFrom="paragraph">
                  <wp:posOffset>2393950</wp:posOffset>
                </wp:positionV>
                <wp:extent cx="2502535" cy="1970405"/>
                <wp:effectExtent l="0" t="0" r="0" b="0"/>
                <wp:wrapNone/>
                <wp:docPr id="18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2535" cy="197040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B4EF2" w:rsidRPr="00967CAD" w:rsidRDefault="005B4EF2" w:rsidP="00967CAD">
                            <w:pPr>
                              <w:jc w:val="center"/>
                              <w:rPr>
                                <w:rFonts w:ascii="Helvetica" w:hAnsi="Helvetica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077A54">
                              <w:rPr>
                                <w:rFonts w:ascii="Helvetica" w:hAnsi="Helvetica" w:cs="Arial"/>
                                <w:b/>
                                <w:sz w:val="28"/>
                                <w:szCs w:val="28"/>
                              </w:rPr>
                              <w:cr/>
                            </w:r>
                            <w:r w:rsidRPr="00077A54">
                              <w:rPr>
                                <w:rFonts w:ascii="Helvetica" w:hAnsi="Helvetica" w:cs="Arial"/>
                                <w:sz w:val="28"/>
                                <w:szCs w:val="28"/>
                              </w:rPr>
                              <w:cr/>
                            </w:r>
                            <w:r w:rsidR="00DB208C" w:rsidRPr="00967CAD">
                              <w:rPr>
                                <w:rFonts w:ascii="Helvetica" w:hAnsi="Helvetica" w:cs="Arial"/>
                                <w:b/>
                                <w:sz w:val="28"/>
                                <w:szCs w:val="28"/>
                              </w:rPr>
                              <w:t>Relação entre o Clima Motivacional e a coesão, eficácia coletiva e otimismo ao longo da época desportiva em equipas de futsal</w:t>
                            </w:r>
                            <w:r w:rsidR="00DB208C" w:rsidRPr="00967CAD">
                              <w:rPr>
                                <w:rFonts w:ascii="Helvetica" w:hAnsi="Helvetica" w:cs="Arial"/>
                                <w:b/>
                                <w:vanish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967CAD">
                              <w:rPr>
                                <w:rFonts w:ascii="Helvetica" w:hAnsi="Helvetica" w:cs="Arial"/>
                                <w:b/>
                                <w:vanish/>
                                <w:sz w:val="28"/>
                                <w:szCs w:val="28"/>
                              </w:rPr>
                              <w:t>título da obra</w:t>
                            </w:r>
                            <w:r w:rsidRPr="00967CAD">
                              <w:rPr>
                                <w:rFonts w:ascii="Helvetica" w:hAnsi="Helvetica" w:cs="Arial"/>
                                <w:b/>
                                <w:vanish/>
                                <w:sz w:val="28"/>
                                <w:szCs w:val="28"/>
                              </w:rPr>
                              <w:cr/>
                            </w:r>
                            <w:r w:rsidR="009B13D4" w:rsidRPr="00967CAD">
                              <w:rPr>
                                <w:rFonts w:ascii="Helvetica" w:hAnsi="Helvetica" w:cs="Arial"/>
                                <w:b/>
                                <w:vanish/>
                                <w:sz w:val="28"/>
                                <w:szCs w:val="28"/>
                              </w:rPr>
                              <w:t>Helvética</w:t>
                            </w:r>
                            <w:r w:rsidRPr="00967CAD">
                              <w:rPr>
                                <w:rFonts w:ascii="Helvetica" w:hAnsi="Helvetica" w:cs="Arial"/>
                                <w:b/>
                                <w:vanish/>
                                <w:sz w:val="28"/>
                                <w:szCs w:val="28"/>
                              </w:rPr>
                              <w:t xml:space="preserve"> regular / bold</w:t>
                            </w:r>
                            <w:r w:rsidRPr="00967CAD">
                              <w:rPr>
                                <w:rFonts w:ascii="Helvetica" w:hAnsi="Helvetica" w:cs="Arial"/>
                                <w:b/>
                                <w:vanish/>
                                <w:sz w:val="28"/>
                                <w:szCs w:val="28"/>
                              </w:rPr>
                              <w:cr/>
                              <w:t>corpo 14pts</w:t>
                            </w:r>
                            <w:r w:rsidRPr="00967CAD">
                              <w:rPr>
                                <w:rFonts w:ascii="Helvetica" w:hAnsi="Helvetica" w:cs="Arial"/>
                                <w:b/>
                                <w:vanish/>
                                <w:sz w:val="28"/>
                                <w:szCs w:val="28"/>
                              </w:rPr>
                              <w:cr/>
                              <w:t>justificado à esquerda</w:t>
                            </w:r>
                            <w:r w:rsidRPr="00967CAD">
                              <w:rPr>
                                <w:rFonts w:ascii="Helvetica" w:hAnsi="Helvetica" w:cs="Arial"/>
                                <w:b/>
                                <w:vanish/>
                                <w:sz w:val="28"/>
                                <w:szCs w:val="28"/>
                              </w:rPr>
                              <w:cr/>
                              <w:t>duas linhas</w:t>
                            </w:r>
                            <w:r w:rsidRPr="00967CAD">
                              <w:rPr>
                                <w:rFonts w:ascii="Helvetica" w:hAnsi="Helvetica" w:cs="Arial"/>
                                <w:b/>
                                <w:vanish/>
                                <w:sz w:val="28"/>
                                <w:szCs w:val="28"/>
                              </w:rPr>
                              <w:cr/>
                              <w:t>entrelinhas a 100%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4" type="#_x0000_t202" style="position:absolute;margin-left:868.95pt;margin-top:188.5pt;width:197.05pt;height:155.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" filled="f" stroked="f">
                <v:textbox>
                  <w:txbxContent>
                    <w:p w:rsidR="005B4EF2" w:rsidRPr="00967CAD" w:rsidRDefault="005B4EF2" w:rsidP="00967CAD">
                      <w:pPr>
                        <w:jc w:val="center"/>
                        <w:rPr>
                          <w:rFonts w:ascii="Helvetica" w:hAnsi="Helvetica" w:cs="Arial"/>
                          <w:b/>
                          <w:sz w:val="28"/>
                          <w:szCs w:val="28"/>
                        </w:rPr>
                      </w:pPr>
                      <w:r w:rsidRPr="00077A54">
                        <w:rPr>
                          <w:rFonts w:ascii="Helvetica" w:hAnsi="Helvetica" w:cs="Arial"/>
                          <w:b/>
                          <w:sz w:val="28"/>
                          <w:szCs w:val="28"/>
                        </w:rPr>
                        <w:cr/>
                      </w:r>
                      <w:r w:rsidRPr="00077A54">
                        <w:rPr>
                          <w:rFonts w:ascii="Helvetica" w:hAnsi="Helvetica" w:cs="Arial"/>
                          <w:sz w:val="28"/>
                          <w:szCs w:val="28"/>
                        </w:rPr>
                        <w:cr/>
                      </w:r>
                      <w:r w:rsidR="00DB208C" w:rsidRPr="00967CAD">
                        <w:rPr>
                          <w:rFonts w:ascii="Helvetica" w:hAnsi="Helvetica" w:cs="Arial"/>
                          <w:b/>
                          <w:sz w:val="28"/>
                          <w:szCs w:val="28"/>
                        </w:rPr>
                        <w:t>Relação entre o Clima Motivacional e a coesão, eficácia coletiva e otimismo ao longo da época desportiva em equipas de futsal</w:t>
                      </w:r>
                      <w:r w:rsidR="00DB208C" w:rsidRPr="00967CAD">
                        <w:rPr>
                          <w:rFonts w:ascii="Helvetica" w:hAnsi="Helvetica" w:cs="Arial"/>
                          <w:b/>
                          <w:vanish/>
                          <w:sz w:val="28"/>
                          <w:szCs w:val="28"/>
                        </w:rPr>
                        <w:t xml:space="preserve"> </w:t>
                      </w:r>
                      <w:r w:rsidRPr="00967CAD">
                        <w:rPr>
                          <w:rFonts w:ascii="Helvetica" w:hAnsi="Helvetica" w:cs="Arial"/>
                          <w:b/>
                          <w:vanish/>
                          <w:sz w:val="28"/>
                          <w:szCs w:val="28"/>
                        </w:rPr>
                        <w:t>título da obra</w:t>
                      </w:r>
                      <w:r w:rsidRPr="00967CAD">
                        <w:rPr>
                          <w:rFonts w:ascii="Helvetica" w:hAnsi="Helvetica" w:cs="Arial"/>
                          <w:b/>
                          <w:vanish/>
                          <w:sz w:val="28"/>
                          <w:szCs w:val="28"/>
                        </w:rPr>
                        <w:cr/>
                      </w:r>
                      <w:r w:rsidR="009B13D4" w:rsidRPr="00967CAD">
                        <w:rPr>
                          <w:rFonts w:ascii="Helvetica" w:hAnsi="Helvetica" w:cs="Arial"/>
                          <w:b/>
                          <w:vanish/>
                          <w:sz w:val="28"/>
                          <w:szCs w:val="28"/>
                        </w:rPr>
                        <w:t>Helvética</w:t>
                      </w:r>
                      <w:r w:rsidRPr="00967CAD">
                        <w:rPr>
                          <w:rFonts w:ascii="Helvetica" w:hAnsi="Helvetica" w:cs="Arial"/>
                          <w:b/>
                          <w:vanish/>
                          <w:sz w:val="28"/>
                          <w:szCs w:val="28"/>
                        </w:rPr>
                        <w:t xml:space="preserve"> regular / bold</w:t>
                      </w:r>
                      <w:r w:rsidRPr="00967CAD">
                        <w:rPr>
                          <w:rFonts w:ascii="Helvetica" w:hAnsi="Helvetica" w:cs="Arial"/>
                          <w:b/>
                          <w:vanish/>
                          <w:sz w:val="28"/>
                          <w:szCs w:val="28"/>
                        </w:rPr>
                        <w:cr/>
                        <w:t>corpo 14pts</w:t>
                      </w:r>
                      <w:r w:rsidRPr="00967CAD">
                        <w:rPr>
                          <w:rFonts w:ascii="Helvetica" w:hAnsi="Helvetica" w:cs="Arial"/>
                          <w:b/>
                          <w:vanish/>
                          <w:sz w:val="28"/>
                          <w:szCs w:val="28"/>
                        </w:rPr>
                        <w:cr/>
                        <w:t>justificado à esquerda</w:t>
                      </w:r>
                      <w:r w:rsidRPr="00967CAD">
                        <w:rPr>
                          <w:rFonts w:ascii="Helvetica" w:hAnsi="Helvetica" w:cs="Arial"/>
                          <w:b/>
                          <w:vanish/>
                          <w:sz w:val="28"/>
                          <w:szCs w:val="28"/>
                        </w:rPr>
                        <w:cr/>
                        <w:t>duas linhas</w:t>
                      </w:r>
                      <w:r w:rsidRPr="00967CAD">
                        <w:rPr>
                          <w:rFonts w:ascii="Helvetica" w:hAnsi="Helvetica" w:cs="Arial"/>
                          <w:b/>
                          <w:vanish/>
                          <w:sz w:val="28"/>
                          <w:szCs w:val="28"/>
                        </w:rPr>
                        <w:cr/>
                        <w:t>entrelinhas a 100%</w:t>
                      </w:r>
                    </w:p>
                  </w:txbxContent>
                </v:textbox>
              </v:shape>
            </w:pict>
          </mc:Fallback>
        </mc:AlternateContent>
      </w:r>
      <w:r w:rsidR="007741B5"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83E92E8" wp14:editId="33967A7D">
                <wp:simplePos x="0" y="0"/>
                <wp:positionH relativeFrom="column">
                  <wp:posOffset>10560050</wp:posOffset>
                </wp:positionH>
                <wp:positionV relativeFrom="paragraph">
                  <wp:posOffset>203835</wp:posOffset>
                </wp:positionV>
                <wp:extent cx="2368550" cy="45085"/>
                <wp:effectExtent l="0" t="0" r="12700" b="50165"/>
                <wp:wrapNone/>
                <wp:docPr id="12" name="Rectângul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68550" cy="45085"/>
                        </a:xfrm>
                        <a:prstGeom prst="rect">
                          <a:avLst/>
                        </a:prstGeom>
                        <a:solidFill>
                          <a:srgbClr val="E04251"/>
                        </a:solidFill>
                        <a:ln w="9525">
                          <a:solidFill>
                            <a:srgbClr val="E04251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dist="23000" dir="5400000" rotWithShape="0">
                            <a:srgbClr val="000000">
                              <a:alpha val="34999"/>
                            </a:srgbClr>
                          </a:outerShdw>
                        </a:effec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Rectângulo 7" o:spid="_x0000_s1026" style="position:absolute;margin-left:831.5pt;margin-top:16.05pt;width:186.5pt;height:3.5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" fillcolor="#e04251" strokecolor="#e04251">
                <v:shadow on="t" color="black" opacity="22936f" origin=",.5" offset="0,.63889mm"/>
              </v:rect>
            </w:pict>
          </mc:Fallback>
        </mc:AlternateContent>
      </w:r>
      <w:r w:rsidR="007741B5"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>
                <wp:simplePos x="0" y="0"/>
                <wp:positionH relativeFrom="column">
                  <wp:posOffset>5817235</wp:posOffset>
                </wp:positionH>
                <wp:positionV relativeFrom="paragraph">
                  <wp:posOffset>8341360</wp:posOffset>
                </wp:positionV>
                <wp:extent cx="2690495" cy="506095"/>
                <wp:effectExtent l="1016000" t="0" r="1011555" b="0"/>
                <wp:wrapNone/>
                <wp:docPr id="10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-5400000">
                          <a:off x="0" y="0"/>
                          <a:ext cx="2690495" cy="5060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859FA" w:rsidRDefault="00967CAD" w:rsidP="001859FA">
                            <w:pPr>
                              <w:rPr>
                                <w:rFonts w:ascii="Helvetica" w:hAnsi="Helvetica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elvetica" w:hAnsi="Helvetica" w:cs="Arial"/>
                                <w:b/>
                                <w:sz w:val="24"/>
                                <w:szCs w:val="24"/>
                              </w:rPr>
                              <w:t>Tiago André Sousa Tavares</w:t>
                            </w:r>
                          </w:p>
                          <w:p w:rsidR="001859FA" w:rsidRPr="00204EF5" w:rsidRDefault="001859FA" w:rsidP="001859FA">
                            <w:pPr>
                              <w:jc w:val="right"/>
                              <w:rPr>
                                <w:rFonts w:ascii="Helvetica" w:hAnsi="Helvetica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1" o:spid="_x0000_s1035" type="#_x0000_t202" style="position:absolute;margin-left:458.05pt;margin-top:656.8pt;width:211.85pt;height:39.85pt;rotation:-90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" filled="f" stroked="f">
                <v:textbox style="layout-flow:vertical;mso-layout-flow-alt:bottom-to-top">
                  <w:txbxContent>
                    <w:p w:rsidR="001859FA" w:rsidRDefault="00967CAD" w:rsidP="001859FA">
                      <w:pPr>
                        <w:rPr>
                          <w:rFonts w:ascii="Helvetica" w:hAnsi="Helvetica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Helvetica" w:hAnsi="Helvetica" w:cs="Arial"/>
                          <w:b/>
                          <w:sz w:val="24"/>
                          <w:szCs w:val="24"/>
                        </w:rPr>
                        <w:t>Tiago André Sousa Tavares</w:t>
                      </w:r>
                    </w:p>
                    <w:p w:rsidR="001859FA" w:rsidRPr="00204EF5" w:rsidRDefault="001859FA" w:rsidP="001859FA">
                      <w:pPr>
                        <w:jc w:val="right"/>
                        <w:rPr>
                          <w:rFonts w:ascii="Helvetica" w:hAnsi="Helvetica" w:cs="Arial"/>
                          <w:b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741B5"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>
                <wp:simplePos x="0" y="0"/>
                <wp:positionH relativeFrom="column">
                  <wp:posOffset>7059295</wp:posOffset>
                </wp:positionH>
                <wp:positionV relativeFrom="paragraph">
                  <wp:posOffset>2152015</wp:posOffset>
                </wp:positionV>
                <wp:extent cx="591820" cy="255905"/>
                <wp:effectExtent l="91757" t="0" r="90488" b="0"/>
                <wp:wrapNone/>
                <wp:docPr id="9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-5400000">
                          <a:off x="0" y="0"/>
                          <a:ext cx="591820" cy="2559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D75E4A" w:rsidRDefault="00DB208C" w:rsidP="007423E2">
                            <w:pPr>
                              <w:spacing w:line="240" w:lineRule="auto"/>
                              <w:rPr>
                                <w:rFonts w:ascii="Helvetica" w:hAnsi="Helvetica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Helvetica" w:hAnsi="Helvetica" w:cs="Arial"/>
                                <w:b/>
                                <w:sz w:val="24"/>
                                <w:szCs w:val="24"/>
                              </w:rPr>
                              <w:t>2014</w:t>
                            </w:r>
                          </w:p>
                          <w:p w:rsidR="00D75E4A" w:rsidRPr="00204EF5" w:rsidRDefault="00D75E4A" w:rsidP="00D75E4A">
                            <w:pPr>
                              <w:jc w:val="right"/>
                              <w:rPr>
                                <w:rFonts w:ascii="Helvetica" w:hAnsi="Helvetica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vert270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3" o:spid="_x0000_s1036" type="#_x0000_t202" style="position:absolute;margin-left:555.85pt;margin-top:169.45pt;width:46.6pt;height:20.15pt;rotation:-90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" filled="f" stroked="f">
                <v:textbox style="layout-flow:vertical;mso-layout-flow-alt:bottom-to-top">
                  <w:txbxContent>
                    <w:p w:rsidR="00D75E4A" w:rsidRDefault="00DB208C" w:rsidP="007423E2">
                      <w:pPr>
                        <w:spacing w:line="240" w:lineRule="auto"/>
                        <w:rPr>
                          <w:rFonts w:ascii="Helvetica" w:hAnsi="Helvetica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Helvetica" w:hAnsi="Helvetica" w:cs="Arial"/>
                          <w:b/>
                          <w:sz w:val="24"/>
                          <w:szCs w:val="24"/>
                        </w:rPr>
                        <w:t>2014</w:t>
                      </w:r>
                    </w:p>
                    <w:p w:rsidR="00D75E4A" w:rsidRPr="00204EF5" w:rsidRDefault="00D75E4A" w:rsidP="00D75E4A">
                      <w:pPr>
                        <w:jc w:val="right"/>
                        <w:rPr>
                          <w:rFonts w:ascii="Helvetica" w:hAnsi="Helvetica" w:cs="Arial"/>
                          <w:b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741B5"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10457180</wp:posOffset>
                </wp:positionH>
                <wp:positionV relativeFrom="paragraph">
                  <wp:posOffset>17145</wp:posOffset>
                </wp:positionV>
                <wp:extent cx="3379470" cy="244475"/>
                <wp:effectExtent l="0" t="0" r="0" b="3175"/>
                <wp:wrapNone/>
                <wp:docPr id="8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79470" cy="2444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04EF5" w:rsidRPr="00204EF5" w:rsidRDefault="005550A1" w:rsidP="00204EF5">
                            <w:pPr>
                              <w:rPr>
                                <w:rFonts w:ascii="Helvetica" w:hAnsi="Helvetica" w:cs="Arial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Helvetica" w:hAnsi="Helvetica" w:cs="Arial"/>
                                <w:sz w:val="20"/>
                                <w:szCs w:val="20"/>
                              </w:rPr>
                              <w:t>Escola Superior de Desporto de Rio Maior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_x0000_s1037" type="#_x0000_t202" style="position:absolute;margin-left:823.4pt;margin-top:1.35pt;width:266.1pt;height:19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" filled="f" stroked="f">
                <v:textbox>
                  <w:txbxContent>
                    <w:p w:rsidR="00204EF5" w:rsidRPr="00204EF5" w:rsidRDefault="005550A1" w:rsidP="00204EF5">
                      <w:pPr>
                        <w:rPr>
                          <w:rFonts w:ascii="Helvetica" w:hAnsi="Helvetica" w:cs="Arial"/>
                          <w:sz w:val="20"/>
                          <w:szCs w:val="20"/>
                        </w:rPr>
                      </w:pPr>
                      <w:r>
                        <w:rPr>
                          <w:rFonts w:ascii="Helvetica" w:hAnsi="Helvetica" w:cs="Arial"/>
                          <w:sz w:val="20"/>
                          <w:szCs w:val="20"/>
                        </w:rPr>
                        <w:t>Escola Superior de Desporto de Rio Maior</w:t>
                      </w:r>
                    </w:p>
                  </w:txbxContent>
                </v:textbox>
              </v:shape>
            </w:pict>
          </mc:Fallback>
        </mc:AlternateContent>
      </w:r>
      <w:r w:rsidR="007741B5"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>
                <wp:simplePos x="0" y="0"/>
                <wp:positionH relativeFrom="column">
                  <wp:posOffset>5353685</wp:posOffset>
                </wp:positionH>
                <wp:positionV relativeFrom="paragraph">
                  <wp:posOffset>4937125</wp:posOffset>
                </wp:positionV>
                <wp:extent cx="1569085" cy="1769745"/>
                <wp:effectExtent l="0" t="0" r="0" b="1905"/>
                <wp:wrapNone/>
                <wp:docPr id="17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69085" cy="176974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75E4A" w:rsidRPr="004D5140" w:rsidRDefault="009B13D4" w:rsidP="00D75E4A">
                            <w:pPr>
                              <w:jc w:val="right"/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</w:pP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4"/>
                                <w:szCs w:val="24"/>
                              </w:rPr>
                              <w:t>Título da obra</w:t>
                            </w:r>
                            <w:r w:rsidR="00D75E4A" w:rsidRPr="004D5140">
                              <w:rPr>
                                <w:rFonts w:ascii="Helvetica" w:hAnsi="Helvetica" w:cs="Arial"/>
                                <w:vanish/>
                                <w:sz w:val="24"/>
                                <w:szCs w:val="24"/>
                              </w:rPr>
                              <w:br/>
                            </w:r>
                            <w:r w:rsidR="00D75E4A"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t>lombada</w:t>
                            </w:r>
                            <w:r w:rsidR="00D75E4A"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</w:r>
                            <w:r w:rsidR="00D75E4A"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</w:r>
                            <w:r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t>Helvética</w:t>
                            </w:r>
                            <w:r w:rsidR="00D75E4A"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t xml:space="preserve"> regular / bold</w:t>
                            </w:r>
                            <w:r w:rsidR="00D75E4A"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corpo 12pts</w:t>
                            </w:r>
                            <w:r w:rsidR="00D75E4A"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justificado à esquerda</w:t>
                            </w:r>
                            <w:r w:rsidR="00D75E4A"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duas linhas</w:t>
                            </w:r>
                            <w:r w:rsidR="00D75E4A" w:rsidRPr="004D5140">
                              <w:rPr>
                                <w:rFonts w:ascii="Helvetica" w:hAnsi="Helvetica" w:cs="Arial"/>
                                <w:vanish/>
                                <w:sz w:val="20"/>
                                <w:szCs w:val="20"/>
                              </w:rPr>
                              <w:cr/>
                              <w:t>entrelinha a 100%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 id="_x0000_s1038" type="#_x0000_t202" style="position:absolute;margin-left:421.55pt;margin-top:388.75pt;width:123.55pt;height:139.3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" filled="f" stroked="f">
                <v:textbox>
                  <w:txbxContent>
                    <w:p w:rsidR="00D75E4A" w:rsidRPr="004D5140" w:rsidRDefault="009B13D4" w:rsidP="00D75E4A">
                      <w:pPr>
                        <w:jc w:val="right"/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</w:pPr>
                      <w:r w:rsidRPr="004D5140">
                        <w:rPr>
                          <w:rFonts w:ascii="Helvetica" w:hAnsi="Helvetica" w:cs="Arial"/>
                          <w:vanish/>
                          <w:sz w:val="24"/>
                          <w:szCs w:val="24"/>
                        </w:rPr>
                        <w:t>Título da obra</w:t>
                      </w:r>
                      <w:r w:rsidR="00D75E4A" w:rsidRPr="004D5140">
                        <w:rPr>
                          <w:rFonts w:ascii="Helvetica" w:hAnsi="Helvetica" w:cs="Arial"/>
                          <w:vanish/>
                          <w:sz w:val="24"/>
                          <w:szCs w:val="24"/>
                        </w:rPr>
                        <w:br/>
                      </w:r>
                      <w:r w:rsidR="00D75E4A"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t>lombada</w:t>
                      </w:r>
                      <w:r w:rsidR="00D75E4A"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</w:r>
                      <w:r w:rsidR="00D75E4A"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</w:r>
                      <w:r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t>Helvética</w:t>
                      </w:r>
                      <w:r w:rsidR="00D75E4A"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t xml:space="preserve"> regular / bold</w:t>
                      </w:r>
                      <w:r w:rsidR="00D75E4A"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corpo 12pts</w:t>
                      </w:r>
                      <w:r w:rsidR="00D75E4A"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justificado à esquerda</w:t>
                      </w:r>
                      <w:r w:rsidR="00D75E4A"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duas linhas</w:t>
                      </w:r>
                      <w:r w:rsidR="00D75E4A" w:rsidRPr="004D5140">
                        <w:rPr>
                          <w:rFonts w:ascii="Helvetica" w:hAnsi="Helvetica" w:cs="Arial"/>
                          <w:vanish/>
                          <w:sz w:val="20"/>
                          <w:szCs w:val="20"/>
                        </w:rPr>
                        <w:cr/>
                        <w:t>entrelinha a 100%</w:t>
                      </w:r>
                    </w:p>
                  </w:txbxContent>
                </v:textbox>
              </v:shape>
            </w:pict>
          </mc:Fallback>
        </mc:AlternateContent>
      </w:r>
      <w:r w:rsidR="00B64A85">
        <w:tab/>
      </w:r>
      <w:bookmarkStart w:id="0" w:name="_GoBack"/>
      <w:bookmarkEnd w:id="0"/>
    </w:p>
    <w:sectPr w:rsidR="00B87264" w:rsidRPr="00B64A85" w:rsidSect="00BA5E89">
      <w:headerReference w:type="default" r:id="rId7"/>
      <w:pgSz w:w="23814" w:h="16839" w:orient="landscape" w:code="8"/>
      <w:pgMar w:top="-414" w:right="0" w:bottom="284" w:left="0" w:header="0" w:footer="709" w:gutter="0"/>
      <w:cols w:space="708"/>
      <w:vAlign w:val="center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0CB0" w:rsidRDefault="00440CB0" w:rsidP="006F372A">
      <w:pPr>
        <w:spacing w:after="0" w:line="240" w:lineRule="auto"/>
      </w:pPr>
      <w:r>
        <w:separator/>
      </w:r>
    </w:p>
  </w:endnote>
  <w:endnote w:type="continuationSeparator" w:id="0">
    <w:p w:rsidR="00440CB0" w:rsidRDefault="00440CB0" w:rsidP="006F37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0CB0" w:rsidRDefault="00440CB0" w:rsidP="006F372A">
      <w:pPr>
        <w:spacing w:after="0" w:line="240" w:lineRule="auto"/>
      </w:pPr>
      <w:r>
        <w:separator/>
      </w:r>
    </w:p>
  </w:footnote>
  <w:footnote w:type="continuationSeparator" w:id="0">
    <w:p w:rsidR="00440CB0" w:rsidRDefault="00440CB0" w:rsidP="006F37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372A" w:rsidRDefault="007741B5">
    <w:pPr>
      <w:pStyle w:val="Cabealho"/>
    </w:pPr>
    <w:r>
      <w:rPr>
        <w:noProof/>
        <w:lang w:eastAsia="pt-PT"/>
      </w:rPr>
      <mc:AlternateContent>
        <mc:Choice Requires="wpg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column">
                <wp:posOffset>172720</wp:posOffset>
              </wp:positionH>
              <wp:positionV relativeFrom="paragraph">
                <wp:posOffset>-847090</wp:posOffset>
              </wp:positionV>
              <wp:extent cx="15415895" cy="11547475"/>
              <wp:effectExtent l="0" t="0" r="0" b="0"/>
              <wp:wrapNone/>
              <wp:docPr id="3" name="Grupo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415895" cy="11547475"/>
                        <a:chOff x="2110" y="-2110"/>
                        <a:chExt cx="154158" cy="115472"/>
                      </a:xfrm>
                    </wpg:grpSpPr>
                    <wpg:grpSp>
                      <wpg:cNvPr id="4" name="Grupo 3"/>
                      <wpg:cNvGrpSpPr>
                        <a:grpSpLocks/>
                      </wpg:cNvGrpSpPr>
                      <wpg:grpSpPr bwMode="auto">
                        <a:xfrm>
                          <a:off x="2110" y="-2110"/>
                          <a:ext cx="154158" cy="115472"/>
                          <a:chOff x="2110" y="-2110"/>
                          <a:chExt cx="154158" cy="115472"/>
                        </a:xfrm>
                      </wpg:grpSpPr>
                      <pic:pic xmlns:pic="http://schemas.openxmlformats.org/drawingml/2006/picture">
                        <pic:nvPicPr>
                          <pic:cNvPr id="5" name="Imagem 1"/>
                          <pic:cNvPicPr>
                            <a:picLocks noChangeAspect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110" y="-2110"/>
                            <a:ext cx="154158" cy="11547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" name="Imagem 2"/>
                          <pic:cNvPicPr>
                            <a:picLocks noChangeAspect="1"/>
                          </pic:cNvPicPr>
                        </pic:nvPicPr>
                        <pic:blipFill>
                          <a:blip r:embed="rId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4956" y="9688"/>
                            <a:ext cx="6917" cy="656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grpSp>
                    <wps:wsp>
                      <wps:cNvPr id="7" name="Text Box 4"/>
                      <wps:cNvSpPr txBox="1">
                        <a:spLocks noChangeArrowheads="1"/>
                      </wps:cNvSpPr>
                      <wps:spPr bwMode="auto">
                        <a:xfrm>
                          <a:off x="101990" y="10309"/>
                          <a:ext cx="33795" cy="24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F372A" w:rsidRPr="00FF71FD" w:rsidRDefault="006F372A" w:rsidP="006F372A">
                            <w:pPr>
                              <w:rPr>
                                <w:rFonts w:ascii="Helvetica" w:hAnsi="Helvetica" w:cs="Arial"/>
                                <w:b/>
                                <w:sz w:val="20"/>
                                <w:szCs w:val="20"/>
                              </w:rPr>
                            </w:pPr>
                            <w:r w:rsidRPr="00FF71FD">
                              <w:rPr>
                                <w:rFonts w:ascii="Helvetica" w:hAnsi="Helvetica" w:cs="Arial"/>
                                <w:b/>
                                <w:sz w:val="20"/>
                                <w:szCs w:val="20"/>
                              </w:rPr>
                              <w:t>Instituto Politécnico de Santarém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group id="Grupo 4" o:spid="_x0000_s1039" style="position:absolute;margin-left:13.6pt;margin-top:-66.7pt;width:1213.85pt;height:909.25pt;z-index:251661312" coordorigin="2110,-2110" coordsize="154158,115472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l9+0t/yta/s9f9kou/5eIK/UGvy+/aW/5Wtf2e&#10;v+yUXf8ALxBX6g0AcTreomL9oTwvaG5VPP8AD2sTC3+2W6GXZc6WN/kNGZ5Nu/HmRyLGnmASI7SQ&#10;tH21cbrepGL4++GbIXIQXHh/V5vs/wBuKebsudMG/wCz+UfM2+ZjzPNTy/M27JPN3RdlQAUUUUAF&#10;FFFABRRRQAUUUUAfl1+yZ/ytP/tT/wDZPdK/9JNDr9Ra/Lr9kz/laf8A2p/+ye6V/wCkmh1+ot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H5fftLf8AK1r+z1/2Si7/AJeIK/UGvy+/aWP/&#10;AB1afs9f9kou/wCXiCv1BznpzQBxutzSL8fPDUQklEb6BqzMn2u5VWIudMAJhWM27kZOHkkWRNxE&#10;aOskzR9lXJatu/4Xd4dIEhjGh6pk/wCmbQftGnYzt/0XPX/XfvuvlfJ9orraLgFFFFABRRRQAUUU&#10;UAFFFFAH5dfsmf8AK0/+1P8A9k90r/0k0Ov1Fr8uv2TP+Vp/9qf/ALJ7pX/pJodfqL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H5fftLf8rWv&#10;7PX/AGSi7/l4gr9Qa/L79pb/AJWtf2ev+yUXf8vEFfqDQBxeut/xkB4YBacE+H9XO0PdCM/6TpnJ&#10;C/6MWHYy/vQC3lfKZ67SuL1mBz8fPDEot7hkXw/q6mYWt00cZNzphCGVWFujNgkJKhlcIxjZVjnD&#10;9pQAUUUUAFFFFABRRRQAUUUUAfl1+yZ/ytP/ALU//ZPdK/8ASTQ6/UWvy6/ZM/5Wn/2p/wDsnulf&#10;+kmh1+ot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H5fftLf8rWv7PX/AGSi7/l4gr9Q&#10;a/L79pb/AJWtf2ev+yUXf8vEFfqDQBx2s6Y83x48NXotA62+g6tCbr7CX8kvcaafL+0eaPL3+WT5&#10;flP5nl7t8flbZexridc04S/tC+GLw2XmGDw9rEIu/scDmDfc6WfL88yCZN+zPlpG6P5WXeNo4lk7&#10;agAooooAKKKKACiiigAooooA/Lr9kz/laf8A2p/+ye6V/wCkmh1+otfl1+yZ/wArT/7U/wD2T3Sv&#10;/STQ6/UW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D8vv2lv+VrX9nr/ALJRd/y8QV+o&#10;Nfl9+0t/yta/s9f9kou/5eIK/UGgDhteCn9o7woSFLDw3rQB/wBCyB9q0n+//pfp/qf3HTzvn+zV&#10;3NcPr1wiftFeFoTchHk8O6y4t/tNqplAutKBfymjNy+3cBvikWJPMxKjs8DR9xQAUUUUAFFFFABR&#10;RRQAUUUUAfl1+yZ/ytP/ALU//ZPdK/8ASTQ6/UWvy6/ZM/5Wn/2p/wDsnulf+kmh1+ot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H5fftLf8AK1r+z1/2Si7/AJeIK/UGvy+/aW/5Wtf2ev8AslF3/LxBX6g0&#10;AcbrW7/hfvhnH2jZ/wAI/q+cfbfKz9p0zG7Z/om7rjzv3+N3k/J9prsq4nXdMkl/aE8L3gt2eODw&#10;9rEJn+x3DiMvc6WQnnrIII93lk+XJG0kmzMbxrHMsnbUAFFFFABRRRQAUUUUAFFFFAH5dfsmf8rT&#10;/wC1P/2T3Sv/AEk0Ov1Fr8uv2TP+Vp/9qf8A7J7pX/pJodfqL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B+X37S3/K1r+z1/wBkou/5eIK/UGvy+/aW/wCVrX9nr/slF3/LxBX6g0AcTr2l&#10;tN+0N4WvRZGRbfw9rEH2v7Bv8jfc6W3l/aPNHl7/AC8+V5L+Z5W7zIvJ2y9tXDa5pySftFeFbs2S&#10;SSweG9ZhF39ktmaEPdaUTGJmkFwgfYDsjjaJ/KBkeNo4Vk7mgAooooAKKKKACiiigAooooA/Lr9k&#10;z/laf/an/wCye6V/6SaHX6i1+XX7Jn/K0/8AtT/9k90r/wBJNDr9Ra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Py+/aW/5Wtf2ev+yUXf8ALxBX6g1+X37S3/K1r+z1/wBkou/5eIK/UGgD&#10;iNdI/wCGjfCmSAf+Eb1nj/Qsn/StK/v/AOl/9+f3P/Pb5/s1dvXB6/qEUf7S3hO0a8CTz+GdblS0&#10;+126mZUutIDSeS0ZnfYXUb45UjTzcSJI0kLR95QAUUUUAFFFFABRRRQAUUUUAfl1+yZ/ytP/ALU/&#10;/ZPdK/8ASTQ6/UWvy6/ZM/5Wn/2p/wDsnulf+kmh1+ot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H5fftLf8rWv7PX/AGSi7/l4gr9Qa/L79pb/AJWtf2ev+yUXf8vEFfqDQBw2vav5X7R/&#10;hSwF2EFz4b1m4+y/2j5fneXdaSvmfZfKPm7PMx5vmp5Xmbdknnbou5rhtdvZov2ifCtuLtkgl8Oa&#10;zI1t9ruEWZlutKCyGFYzA5QMw8ySRZE8wiNHWSZo+5oAKKKKACiiigAooooAKKKKAPy6/ZM/5Wn/&#10;ANqf/snulf8ApJodfqLX5dfsmf8AK0/+1P8A9k90r/0k0Ov1F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/L79pb/la1/Z6/wCyUXf8vEFfqDX5fftLf8rWv7PX/ZKLv+XiCv1BoA4vXEJ/&#10;aE8LsBNhfDusDI+3eXzc6X12f6Hnjjz/AN/jd5Hyfaq7SuI17TJZf2ifCt6tkJIrfw7rMLXf2SZv&#10;IZ7rSiI/OEoiTeI2Ox4nd/KyjxiORZe3oAKKKKACiiigAooooAKKKKAPy6/ZM/5Wn/2p/wDsnulf&#10;+kmh1+otfl1+yZ/ytP8A7U//AGT3Sv8A0k0Ov1F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/L79pb/AJWtf2ev+yUXf8vEFfqDX5fftLf8rWv7PX/ZKLv+XiCv1BoA4TxBpTTftKeEr4WI&#10;kW28Na3Abv8As6GQweZdaS3l/aTKJYt/l58pInSXytzvGYY1l7uuF1uzD/tH+FJzbq7ReG9ajWf7&#10;LZsYw11pJ2eczi6QNtB2QxtC+wGZkeO3EndUAFFFFABRRRQAUUUUAFFFFAH5dfsmf8rT/wC1P/2T&#10;3Sv/AEk0Ov1Fr8uv2TP+Vp/9qf8A7J7pX/pJodfqL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B+X37S3/K1r+z1/wBkou/5eIK/UGvy+/aW/wCVrX9nr/slF3/LxBX6g0AcHr0qD9pXwkjT&#10;lJW8M62yw+dZjzALrSMt5bL9qbbkDdCwhXfiUM7W5XvK4PxBqzw/tKeErEXwjS58M63P9j/tGGMz&#10;mO60hfM+zGMyy7PMI81JUSLzdrpIZo2i7ygAooooAKKKKACiiigAooooA/Lr9kz/AJWn/wBqf/sn&#10;ulf+kmh1+otfl1+yZ/ytP/tT/wDZPdK/9JNDr9Ra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Py+/aW/5Wtf2ev+yUXf8vEFfqDX5fftLf8AK1r+z1/2Si7/AJeIK/UGgDide1R4v2h/C1kL&#10;xkS48O6xMbX7dOnnFLnSgJPs4iMMmzzCPMeVHj83aiSLLK0XbVw2vMf+GjvCq/aLtQfDesnyFa+E&#10;En+laV87BP8AQyy9FM/78B38j5DdV3NABRRRQAUUUUAFFFFABRRRQB+XX7Jn/K0/+1P/ANk90r/0&#10;k0Ov1Fr8uv2TP+Vp/wDan/7J7pX/AKSaHX6i0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l9+0t/wArWv7PX/ZKLv8Al4gr9Qa/L79pc/8AHVp+z1/2Si7/AJeIK/UHcPUUmwOF1+zd/wBp&#10;DwpcC0ndIvDetRm5FrdtHEWutJIQzK4tkZtpISVGlcRsYmRY5w/dVxGu6U037RHha/Fn5gtvDusQ&#10;favsBfyfMudKby/tHmjy9/l58vyn8zyt2+Pydsvb0wCiiigAooooAKKKKACiiigD8uv2TP8Alaf/&#10;AGp/+ye6V/6SaHX6i1+XX7Jn/K0/+1P/ANk90r/0k0Ov1F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l9+0t/yta/s9f9kou/5eIK/UGvy+/aW/&#10;5Wtf2ev+yUXf8vEFfqDQBxOt6dNJ+0P4XvFti8EHh7WInuPslw/lM9zpZVPOWQQJuCMdkkbyPszG&#10;8axzLJ21cPr2ltN+0Z4VvhZiQW/hvWYPtf2Lf5O+60pvL+0eYPL3+Xny/KfzPK3b4/K2y9xQAUUU&#10;UAFFFFABRRRQAUUUUAfl1+yZ/wArT/7U/wD2T3Sv/STQ6/UWvy6/ZM/5Wn/2p/8Asnulf+kmh1+o&#10;t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H5fftLf8rWv7PX/ZKLv+XiCv1Br8vv2lv+&#10;VrX9nr/slF3/AC8QV+oNAHDa/pyy/tIeFLw2QkeDw1rUQuvslsxhD3Wkkx+c0guE37AdkcTxv5WZ&#10;HjaOFZe5rhtex/w0f4TGYc/8I1rXX7F5n/H1pPTf/pePXyf3OdvnfP8AZq7mgAooooAKKKKACiii&#10;gAooooA/Lr9kz/laf/an/wCye6V/6SaHX6i1+XX7Jn/K0/8AtT/9k90r/wBJNDr9Ra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Py+/aW/5Wtf2ev+yUXf8ALxBX6g1+X37S3/K1r+z1/wBk&#10;ou/5eIK/UGgDiNd1ERftEeFrT7YEafw7rEv2X7VApm2XOlDzPJMZmfZvxvSVI083DpI0kTR9vXGa&#10;3qjw/H/wzZC8WNLjw9q85tftuwzFLnTFEnkeWfM2eYR5nmp5fm7dknm7ouzoAKKKKACiiigAoooo&#10;AKKKKAPy6/ZM/wCVp/8Aan/7J7pX/pJodfqLX5dfsmf8rT/7U/8A2T3Sv/STQ6/UW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D8vv2lv+VrX9nr/slF3/LxBX6g1+X37S3/ACta/s9f9kou&#10;/wCXiCv1BoA4vWr2SL9oDwzbC5ZEl8P6vI1v9ruFEpW50wB/JVDA5XeRvkdZE8wiNXWSUp2lcdrQ&#10;/wCL9+GiBdYGgasMr9t8n/j50z72z/RN393zv32N/k/J9prsaACiiigAooooAKKKKACiiigD8uv2&#10;TP8Alaf/AGp/+ye6V/6SaHX6i1+Xv7JP/K05+1T/ANk90r/0l0Gv1C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/L79pb/la1/Z6/7JRd/y8QV+oNfl9+0t/wArWv7PX/ZKLv8Al4gr9QaA&#10;OL1zS2m+P/hm9Fqzpb+H9XhNyLKd/KL3OmEJ54kEMe7yyfLeJ3k8vKPGsUqy9pXE67ZxP+0P4XuG&#10;t0a4i8PavGkxsg7Rq1zpZZRP5gMYYqpMflt5mwHenlbZO2oAKKKKACiiigAooooAT+D8KWmQ/wCp&#10;p9AH5efsnTg/8HTH7U8ZCqF+HulnP8RzaaF0/Kv1Dr8vf2SP+Vp79qn/ALJ7pX/pLoNfqF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B+X37S3/K1r+z1/2Si7/l4gr9Qa/L79pb/la1/Z6/&#10;7JRd/wAvEFfqDQBxOvWyt+0L4XnMLM8fh7WIxJstDsDXOlkruZvtIztBxEpiO396Q4tw3bVxWumP&#10;/hoXwsGnjWQ+HdYxCfsu5x9p0vLDd/pOF4B8r9184835vIrtaACiiigAooqOX/Vn5c0ASUUUUAFF&#10;FFAH5e/skf8AK09+1T/2T3Sv/SXQa/UKvy9/ZI/5Wnv2qf8Asnulf+kug1+oV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/L79pb/la1/Z6/7JRd/wAvEFfq&#10;DX5fftLf8rWv7PX/AGSi7/l4gr9QaAOM1rzB8fvDADOIj4f1fcB9q2k/adMwTt/0bOM/6397yfK+&#10;Xz67OuM1u0eT4++GbgQyMkWgavGZRa3TKha50whTKri3QnaSEkRpX2kxsixzh+zoAKKKKACo5+1S&#10;VHP2oAkooooAKKKKAPy6/ZNb/jqg/alBB/5J9pXPp/omh1+otfl5+yW2f+Dp79qkdh8O9J/9JtCr&#10;9Q6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Py+/aW/5Wtf2ev8AslF3/LxBX6P69p3i&#10;mfX45NL1jQbPSwbXdb3OkTXNwds5a5xKtzGo8yHakf7s+U4Lt5qnyx+cH7S3/K1r+z1/2Si7/l4g&#10;r9QaAPMdJ8M+Jof2gtA1HXr7RdVhg8L39rHLp/hy4tDBO1xYNMWuHu5UVJfLjKQGPf8AuXPmsEIr&#10;06uJ13ThJ+0J4XvPsZcweHtYh+1fZIG8nfc6WfL85pBMm/y87EjaN/Ly7xtHEsnbUAFFFFABUc/a&#10;pKjn7UASUUUUAFFFFAH5e/skf8rT37VP/ZPdK/8ASXQa/UKvy9/ZI/5Wnv2qf+ye6V/6S6DX6h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l9+0t/yta/s9f8AZKLv+XiCv1Br8vv2lv8A&#10;la1/Z6/7JRd/y8QV+oNAHF66F/4aE8LEgFh4e1jB/wBE4H2nS/73+len+q/c/wDPX5/s9dpXFa4c&#10;ftCeFx9p2Z8PawfI+226eZ/pOl/P5DIZ5NvTzI3WOPfiRXaWIp2tABRRRQAVHP2qSo5+1AElFFFA&#10;BRRRQB+Xv7JP/K05+1T/ANk90r/0l0Gv1Cr8uv2TP+Vp/wDan/7J7pX/AKSaHX6i0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l9+0t/wArWv7PX/ZKLv8Al4gr9Qa/L79pb/la1/Z6/wCy&#10;UXf8vEFfqDQBxeuakYf2hPDFn9sEfn+HtYm+y/bdnnbLnSx5nkeUfM2eZjzPNTy/N27JPN3RdpXH&#10;a1qLx/Hbw5aCZlSfQdVmMQvZ0DlLjTQG8hYzDJjeR5jypJHu2okiyytF2NABRRRQAUkn3DS0UAFF&#10;FFABRRRQB+XX7Jn/ACtP/tT/APZPdK/9JNDr9Ra/Lr9kz/laf/an/wCye6V/6SaHX6i0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l9+0t/yta/s9f9kou/5eIK/UGvy+/aW/5Wtf2ev+yU&#10;Xf8ALxBX6g0AcnrGf+F3+Hs+Zj+w9U6fadv/AB8ad12/6Pn08z9718v5fOrrK4/WNNeT47eG7wQM&#10;6QaDqsJnNrcMIy9xppCecriBN2wnZJG0j7Mxsixyh+woAKKKKACiiigAooooAKKKKAPy6/ZM/wCV&#10;p/8Aan/7J7pX/pJodfqLX5dfsmf8rT/7U/8A2T3Sv/STQ6/UW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D8vv2lv+VrX9nr/slF3/LxBX6g1+X37S3/ACta/s9f9kou/wCXiCv1BoA5DWdL&#10;aX46eHL02e8W+harALr7Fv8AJ33Gmt5fn+YPL3+Xny/KfzPK3b4/K2ydfXF65aK/7QXhic2e94/D&#10;2roLr7JbMYQ1zpZMfnNILhN+0HZHG0b+VmR0aOFZO0oAKKKKACiiigAooooAKKKKAPy6/ZM/5Wn/&#10;ANqf/snulf8ApJodfqLX5dfsmf8AK0/+1P8A9k90r/0k0Ov1F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/L79pb/la1/Z6/wCyUXf8vEFfqDX5fftLf8rWv7PX/ZKLv+XiCv1BoA47W8f8&#10;L+8M5I3f8I/q2P8Aj0z/AMfOmf3v9K/79fuf+evz/Z67GuO1rUxD8ePDdmL0RmfQdWm+yfaoFM+y&#10;400eZ5JjMz7PMxvSRUTzcOkjSRNH2NABRRRQAUUUUAFFFFABRRRQB+XX7Jn/ACtP/tT/APZPdK/9&#10;JNDr9Ra/Lr9kz/laf/an/wCye6V/6SaHX6i0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B+X37S3/ACta/s9f9kou/wCXiCv1Br8vv2lv+VrX9nr/ALJRd/y8QV+oNAHIaxKg+OnhxC4D&#10;toWqsF3WwyBcabk4b/SD1HMf7oZ/efMYK6+uQ1nVPK+O3huzN95ZuNB1WYWf2uJfP2XGmjzfJMZk&#10;fZ5m3esiqnm4ZHMiNH19ABRRRQAUUUUAFFFFABRRRQB+XX7Jn/K0/wDtT/8AZPdK/wDSTQ6/UWvy&#10;6/ZM/wCVp/8Aan/7J7pX/pJodfqL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B+X37S3&#10;/K1r+z1/2Si7/l4gr9Qa/L79pb/la1/Z6/7JRd/y8QV+oNAHI6zqBj+OXhy0+1Mgn0LVJvs32uZR&#10;LsuNOG/yRGYn278b3kV08zCI4kkaPrq5LWG/4vb4dUNIFOh6ocB7oIf9I07khf8ARifQy/vRk+V8&#10;pnrraACiiigAooooAKKKKACiiigD8uv2TP8Alaf/AGp/+ye6V/6SaHX6i1+XX7Jn/K0/+1P/ANk9&#10;0r/0k0Ov1F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/L79pb/la1/Z6/7JRd/y8QV+&#10;oNfl9+0t/wArWv7PX/ZKLv8Al4gr9QaAOR1mIn44+HZBFKQuh6ovmC2uWRc3GncGVf8AR0JxkJJ+&#10;9faTH8qTV11clrGlmb44eHb0WZcW+h6pB9q+yFvJ33GnN5fneYNm/wAvOzy23+Vnenl7ZOtoAKKK&#10;KACiiigAooooAKKKKAPy6/ZM/wCVp/8Aan/7J7pX/pJodfqLX5dfsmf8rT/7U/8A2T3Sv/STQ6/U&#10;W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D8vv2lv+VrX9nr/slF3/LxBX6g1+X37S3/&#10;ACta/s9f9kou/wCXiCv1BoA4/WdOMvx08OXv2ESG30LVYftn2OB/I33GmnyvPLiaPf5e7y0jZJPK&#10;y7I0UQfsK47WQn/C+PDZKxlxoOrYJ+zbgPtGm5xu/wBIx0z5f7rp5nzeRXY0AFFFFABRRRQAUUUU&#10;AFFFFAH5dfsmf8rT/wC1P/2T3Sv/AEk0Ov1Fr8uv2TP+Vp/9qf8A7J7pX/pJodfqL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l9+0t/wArWv7PX/ZKLv8Al4gr9Qa/L79pb/la1/Z6/wCyUXf8vEFf&#10;qDQByuq3Ei/GXQYRMVR9F1JjF9smQORPYAN5AQxSYyR5jyK8e7CK4lkMfVVzGq5/4XHoOPMx/Y2p&#10;dPtOz/X2HXb/AKPn08z9718v5fOrp6ACiiigAooooAKKKKACiiigD8uv2TP+Vp/9qf8A7J7pX/pJ&#10;odfqLX5dfsmf8rT/AO1P/wBk90r/ANJNDr9Ra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Py+/aW/wCVrX9nr/slF3/LxBX6g1+X37S3/K1r+z1/2Si7/l4gr9QaAOW1a3d/jFoM6qxii0fU&#10;kY/ZZ2AJnsCB5wkEKfdPyPGzvjKOixyrJ1NcrqmlGb4yaDfCAMLbRtSg877Hv8vzJ7BtvneYNm7y&#10;8+X5bb9mdyeXiTqqACiiigAooooAKKKKACiiigD8uv2TP+Vp/wDan/7J7pX/AKSaHX6i1+XX7Jn/&#10;ACtP/tT/APZPdK/9JNDr9Ra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Py+/aW/5Wtf2&#10;ev8AslF3/LxBX6g1+X37S3/K1r+z1/2Si7/l4gr9QaAOT1WMH42+HnMCsyaJqaib7NbsYwbjT/l8&#10;5nE6bsA7I0aN9mZGVo4g/WVymqbP+Fz+HuRuGianj/j13Y8/T8/e/wBIx0/1X7rp5nzeRXV0AFFF&#10;FABRRRQAUUUUAFFFFAH5dfsmf8rT/wC1P/2T3Sv/AEk0Ov1Fr8uv2TP+Vp/9qf8A7J7pX/pJodfq&#10;L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B+X37S3/K1r+z1/wBkou/5eIK/UGvy+/aW&#10;/wCVrX9nr/slF3/LxBX6g0Acnq15s+Nnh+3+2hPN0XU5Psn2i3Uz7Z9PHmeU0ZnfZuxvjkWNPNxI&#10;rs8Rj6yuX1XUzF8Y9CshdhBcaPqU32b7bsM2yewHmeR5Z8zZ5mPM8xfL8zbtfzcx9RQAUUUUAFFF&#10;FABRRRQAUUUUAfl1+yZ/ytP/ALU//ZPdK/8ASTQ6/UWvy6/ZM/5Wn/2p/wDsnulf+kmh1+ot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H5fftLf8rWv7PX/AGSi7/l4gr9Qa/L79pb/AJWt&#10;f2ev+yUXf8vEFfqDQBy+rSlfjHoCZlAbRtSOBPcKhxPYdY1QwMeeGkdZF5EasrzFOormdTVj8XtD&#10;ZVcoNH1EFh9p2g+fY4B2/wCj5PP+s/e8Hy/l86umoAKKKKACiiigAooooAKKKKAPy6/ZM/5Wn/2p&#10;/wDsnulf+kmh1+otfl1+yZ/ytP8A7U//AGT3Sv8A0k0Ov1F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/L79pb/AJWtf2ev+yUXf8vEFfqDX5fftLf8rWv7PX/ZKLv+XiCv1BoA5TVbIy/G&#10;PQbn7OzLDo2pRGb7HK/l7p7A7PPEgij3bM+W8bPJsyrII5BJ1dcpq2lmX41eH7w2wcW+ianD9o+x&#10;hzFvn087PP3gx7vLz5YjYSbMlk8oCTq6ACiiigAooooAKKKKACiiigD8uv2TP+Vp/wDan/7J7pX/&#10;AKSaHX6i1+XX7Jn/ACtP/tT/APZPdK/9JNDr9Ra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Py+/aW/5Wtf2ev8AslF3/LxBX6g1+X37S3/K1r+z1/2Si7/l4gr9QaAOU1eND8Y9BcohkXRd&#10;SAby7YsoM9hkBmP2gA4HEamI4HmEMIQ3V1ymrTJ/wunw8m5Q7aLqbAeZbAkCfT8na3+kEcjmP92M&#10;jzPmMNdXQAUUUUAFFFFABRRRQAUUUUAfl1+yZ/ytP/tT/wDZPdK/9JNDr9Ra/Lr9kz/laf8A2p/+&#10;ye6V/wCkmh1+ot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H5fftLf8AK1r+z1/2Si7/&#10;AJeIK/UGvy+/aW/5Wtf2ev8AslF3/LxBX6g0XA5XVrwx/GbQLc3IQy6LqUn2f7WimXbPp43+SULP&#10;t3Y3iRQm/BVzIpj6qua1O9KfFnRbcTbVl0nUJDF9skTftmshu8gRlJMbseY0itHuwqOJXaPpaACi&#10;iigAooooAKKKKACiiigD8uv2TP8Alaf/AGp/+ye6V/6SaHX6i1+XX7Jn/K0/+1P/ANk90r/0k0Ov&#10;1F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D8vv2lv+VrX9nr/ALJRd/y8QV+oNfl9&#10;+0t/yta/s9f9kou/5eIK/UGgDmdUvjH8W9DtS4Am0jUZdgu9m7bPYjPk7Dvxv/1m9dmcbW8zKdNX&#10;N6nPIvxX0SMOwSTSdQYp58yhiJrLB8sIYmwCfmd1dc4RWDyFOkoAKKKKACiiigAooooAKKKKAPy6&#10;/ZM/5Wn/ANqf/snulf8ApJodfqLX5dfsmf8AK0/+1P8A9k90r/0k0Ov1F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/L79pb/la1/Z6/wCyUXf8vEFfqDX5fftLf8rWv7PX/ZKLv+XiCv1B&#10;oA57Uc/8LT0fHm7f7Kv84+07P9dZ9dv+j59PM/e9fL+Xzq6Gua1K3dvixokoDCJNK1BWxBORkzWR&#10;H7xXEKng/K6NI3JRlVZQ/S0AFFFFABRRRQAUUUUAFFFFAH5dfsmf8rT/AO1P/wBk90r/ANJNDr9R&#10;a/Lr9kz/AJWn/wBqf/snulf+kmh1+ot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H5ff&#10;tLf8rWv7PX/ZKLv+XiCv1Br8vv2lv+VrX9nr/slF3/LxBX6g0Ac5qVi0vxW0W58rcsOlahEZPsm/&#10;bumsjt87eNmdmdmxt+3O5fLw/R1zGqRbvi5ob+Xu26TqK7/JgO3M1jxvZxMucfdRGjbGXZWWIP09&#10;ABRRRQAUUUUAFFFFABRRRQB+XX7Jn/K0/wDtT/8AZPdK/wDSTQ6/UWvy6/ZM/wCVp/8Aan/7J7pX&#10;/pJodfqL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B+X37S3/K1r+z1/2Si7/l4gr9Qa&#10;/L79pb/la1/Z6/7JRd/y8QV+oNAHM6ttHxg0LJj3/wBj6jjP2bfjz7DON37/AB0z5f7vp5nzeTXT&#10;VzWp3ap8W9EtzIoaXSdQkCedECwWaxBPllDI2Nw+ZXVVzhlYshTpaACiiigAooooAKKKKACiiigD&#10;8uv2TP8Alaf/AGp/+ye6V/6SaHX6i1+XX7Jn/K0/+1P/ANk90r/0k0Ov1F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/L79pb/la1/Z6/7JRd/y8QV+oNfl9+0t/wArWv7PX/ZKLv8Al4gr&#10;9QaAOe1K7ZPiho1v5gCy6XfSFPtO0ttmsxnyth343ff3rszja3mZToa5vUXYfFTRV3ShG0q/JAnu&#10;BGT51lgmNV8hjycNIwkXJEYZWlK9JQAUUUUAFFFFABRRRQAUUUUAfl1+yZ/ytP8A7U//AGT3Sv8A&#10;0k0Ov1Fr8uv2TP8Alaf/AGp/+ye6V/6SaHX6i0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l9+0t/yta/s9f9kou/5eIK/UGvy+/aW/5Wtf2ev+yUXf8vEFfqDQBz2oK/8Aws/R2CuUGl3w&#10;LD7RtB86zwDt/cZPP+s/ecHy/l86uhrn9QtDJ8TNIuAhPlaXfR7vs8rY3S2Zx5ocRrnb91kZmxlW&#10;UI4foKACiiigAooooAKKKKACiiigD8uv2TP+Vp/9qf8A7J7pX/pJodfqLX5dfsmf8rT/AO1P/wBk&#10;90r/ANJNDr9Ra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">
              <v:group id="Grupo 3" o:spid="_x0000_s1040" style="position:absolute;left:2110;top:-2110;width:154158;height:115472" coordorigin="2110,-2110" coordsize="154158,11547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m 1" o:spid="_x0000_s1041" type="#_x0000_t75" style="position:absolute;left:2110;top:-2110;width:154158;height:1154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HLSs7BAAAA2gAAAA8AAABkcnMvZG93bnJldi54bWxEj0FrAjEUhO9C/0N4hd4020KLrEYRS2kv&#10;FVZFr4/Nc7OYvGw3r7r9902h4HGYmW+Y+XIIXl2oT21kA4+TAhRxHW3LjYH97m08BZUE2aKPTAZ+&#10;KMFycTeaY2njlSu6bKVRGcKpRANOpCu1TrWjgGkSO+LsnWIfULLsG217vGZ48PqpKF50wJbzgsOO&#10;1o7q8/Y7GBC36RK+fn3Kxr/7Y0gVH4bKmIf7YTUDJTTILfzf/rAGnuHvSr4BevEL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AHLSs7BAAAA2gAAAA8AAAAAAAAAAAAAAAAAnwIA&#10;AGRycy9kb3ducmV2LnhtbFBLBQYAAAAABAAEAPcAAACNAwAAAAA=&#10;">
                  <v:imagedata r:id="rId3" o:title=""/>
                  <v:path arrowok="t"/>
                </v:shape>
                <v:shape id="Imagem 2" o:spid="_x0000_s1042" type="#_x0000_t75" style="position:absolute;left:94956;top:9688;width:6917;height:656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BpZv/CAAAA2gAAAA8AAABkcnMvZG93bnJldi54bWxEj92KwjAUhO+FfYdwFryz6Qr+VaOIosiC&#10;F9Y+wKE52xabk9LEtr69WVjYy2FmvmE2u8HUoqPWVZYVfEUxCOLc6ooLBdn9NFmCcB5ZY22ZFLzI&#10;wW77Mdpgom3PN+pSX4gAYZeggtL7JpHS5SUZdJFtiIP3Y1uDPsi2kLrFPsBNLadxPJcGKw4LJTZ0&#10;KCl/pE+jIF2dH8/l3X0vUjnDrDv213PeKzX+HPZrEJ4G/x/+a1+0gjn8Xgk3QG7f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waWb/wgAAANoAAAAPAAAAAAAAAAAAAAAAAJ8C&#10;AABkcnMvZG93bnJldi54bWxQSwUGAAAAAAQABAD3AAAAjgMAAAAA&#10;">
                  <v:imagedata r:id="rId4" o:title=""/>
                  <v:path arrowok="t"/>
                </v:shape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43" type="#_x0000_t202" style="position:absolute;left:101990;top:10309;width:33795;height:24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QOsMMA&#10;AADaAAAADwAAAGRycy9kb3ducmV2LnhtbESPQWvCQBSE7wX/w/KE3nTXUtsas5GiCJ4sTVvB2yP7&#10;TILZtyG7mvTfdwWhx2FmvmHS1WAbcaXO1441zKYKBHHhTM2lhu+v7eQNhA/IBhvHpOGXPKyy0UOK&#10;iXE9f9I1D6WIEPYJaqhCaBMpfVGRRT91LXH0Tq6zGKLsSmk67CPcNvJJqRdpsea4UGFL64qKc36x&#10;Gn72p+PhWX2UGztvezcoyXYhtX4cD+9LEIGG8B++t3dGwyvcrsQbIL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uQOsMMAAADaAAAADwAAAAAAAAAAAAAAAACYAgAAZHJzL2Rv&#10;d25yZXYueG1sUEsFBgAAAAAEAAQA9QAAAIgDAAAAAA==&#10;" filled="f" stroked="f">
                <v:textbox>
                  <w:txbxContent>
                    <w:p w:rsidR="006F372A" w:rsidRPr="00FF71FD" w:rsidRDefault="006F372A" w:rsidP="006F372A">
                      <w:pPr>
                        <w:rPr>
                          <w:rFonts w:ascii="Helvetica" w:hAnsi="Helvetica" w:cs="Arial"/>
                          <w:b/>
                          <w:sz w:val="20"/>
                          <w:szCs w:val="20"/>
                        </w:rPr>
                      </w:pPr>
                      <w:r w:rsidRPr="00FF71FD">
                        <w:rPr>
                          <w:rFonts w:ascii="Helvetica" w:hAnsi="Helvetica" w:cs="Arial"/>
                          <w:b/>
                          <w:sz w:val="20"/>
                          <w:szCs w:val="20"/>
                        </w:rPr>
                        <w:t>Instituto Politécnico de Santarém</w:t>
                      </w:r>
                    </w:p>
                  </w:txbxContent>
                </v:textbox>
              </v:shape>
            </v:group>
          </w:pict>
        </mc:Fallback>
      </mc:AlternateContent>
    </w:r>
  </w:p>
  <w:p w:rsidR="006F372A" w:rsidRDefault="00BD50A2">
    <w:pPr>
      <w:pStyle w:val="Cabealho"/>
    </w:pPr>
    <w:r>
      <w:rPr>
        <w:noProof/>
        <w:lang w:eastAsia="pt-PT"/>
      </w:rPr>
      <w:drawing>
        <wp:anchor distT="0" distB="0" distL="114300" distR="114300" simplePos="0" relativeHeight="251663360" behindDoc="0" locked="0" layoutInCell="1" allowOverlap="1">
          <wp:simplePos x="0" y="0"/>
          <wp:positionH relativeFrom="column">
            <wp:posOffset>8981162</wp:posOffset>
          </wp:positionH>
          <wp:positionV relativeFrom="paragraph">
            <wp:posOffset>79706</wp:posOffset>
          </wp:positionV>
          <wp:extent cx="1152394" cy="892789"/>
          <wp:effectExtent l="0" t="0" r="0" b="0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EsdrmNovo.jpg"/>
                  <pic:cNvPicPr/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55699" cy="89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741B5">
      <w:rPr>
        <w:noProof/>
        <w:lang w:eastAsia="pt-PT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posOffset>5833110</wp:posOffset>
              </wp:positionH>
              <wp:positionV relativeFrom="margin">
                <wp:posOffset>1454150</wp:posOffset>
              </wp:positionV>
              <wp:extent cx="2644775" cy="252095"/>
              <wp:effectExtent l="1120140" t="0" r="112331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rot="-5400000">
                        <a:off x="0" y="0"/>
                        <a:ext cx="2644775" cy="2520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F372A" w:rsidRDefault="007423E2" w:rsidP="007423E2">
                          <w:pPr>
                            <w:spacing w:line="240" w:lineRule="auto"/>
                            <w:rPr>
                              <w:rFonts w:ascii="Helvetica" w:hAnsi="Helvetica" w:cs="Arial"/>
                              <w:b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Helvetica" w:hAnsi="Helvetica" w:cs="Arial"/>
                              <w:b/>
                              <w:sz w:val="24"/>
                              <w:szCs w:val="24"/>
                            </w:rPr>
                            <w:t>I</w:t>
                          </w:r>
                          <w:r w:rsidR="006F372A" w:rsidRPr="00204EF5">
                            <w:rPr>
                              <w:rFonts w:ascii="Helvetica" w:hAnsi="Helvetica" w:cs="Arial"/>
                              <w:b/>
                              <w:sz w:val="24"/>
                              <w:szCs w:val="24"/>
                            </w:rPr>
                            <w:t>nstituto Politécnico de Santarém</w:t>
                          </w:r>
                        </w:p>
                      </w:txbxContent>
                    </wps:txbx>
                    <wps:bodyPr rot="0" vert="vert270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id="Text Box 2" o:spid="_x0000_s1044" type="#_x0000_t202" style="position:absolute;margin-left:459.3pt;margin-top:114.5pt;width:208.25pt;height:19.85pt;rotation:-90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" filled="f" stroked="f">
              <v:textbox style="layout-flow:vertical;mso-layout-flow-alt:bottom-to-top">
                <w:txbxContent>
                  <w:p w:rsidR="006F372A" w:rsidRDefault="007423E2" w:rsidP="007423E2">
                    <w:pPr>
                      <w:spacing w:line="240" w:lineRule="auto"/>
                      <w:rPr>
                        <w:rFonts w:ascii="Helvetica" w:hAnsi="Helvetica" w:cs="Arial"/>
                        <w:b/>
                        <w:sz w:val="24"/>
                        <w:szCs w:val="24"/>
                      </w:rPr>
                    </w:pPr>
                    <w:r>
                      <w:rPr>
                        <w:rFonts w:ascii="Helvetica" w:hAnsi="Helvetica" w:cs="Arial"/>
                        <w:b/>
                        <w:sz w:val="24"/>
                        <w:szCs w:val="24"/>
                      </w:rPr>
                      <w:t>I</w:t>
                    </w:r>
                    <w:r w:rsidR="006F372A" w:rsidRPr="00204EF5">
                      <w:rPr>
                        <w:rFonts w:ascii="Helvetica" w:hAnsi="Helvetica" w:cs="Arial"/>
                        <w:b/>
                        <w:sz w:val="24"/>
                        <w:szCs w:val="24"/>
                      </w:rPr>
                      <w:t>nstituto Politécnico de Santarém</w:t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E4A"/>
    <w:rsid w:val="000168EB"/>
    <w:rsid w:val="00026FBA"/>
    <w:rsid w:val="000369BF"/>
    <w:rsid w:val="00077A54"/>
    <w:rsid w:val="000A46DB"/>
    <w:rsid w:val="000B25C5"/>
    <w:rsid w:val="000F3F1C"/>
    <w:rsid w:val="00100893"/>
    <w:rsid w:val="00115DA0"/>
    <w:rsid w:val="00125F21"/>
    <w:rsid w:val="001656E7"/>
    <w:rsid w:val="00176673"/>
    <w:rsid w:val="001859FA"/>
    <w:rsid w:val="00194040"/>
    <w:rsid w:val="00195ECF"/>
    <w:rsid w:val="001A3243"/>
    <w:rsid w:val="001E2315"/>
    <w:rsid w:val="00204EF5"/>
    <w:rsid w:val="00224D1E"/>
    <w:rsid w:val="00276E9A"/>
    <w:rsid w:val="002E17AE"/>
    <w:rsid w:val="00355F7E"/>
    <w:rsid w:val="00357791"/>
    <w:rsid w:val="0042387D"/>
    <w:rsid w:val="00440CB0"/>
    <w:rsid w:val="004522B8"/>
    <w:rsid w:val="00490277"/>
    <w:rsid w:val="004D093A"/>
    <w:rsid w:val="004D5140"/>
    <w:rsid w:val="004F0749"/>
    <w:rsid w:val="00504FA6"/>
    <w:rsid w:val="0051235D"/>
    <w:rsid w:val="00527C29"/>
    <w:rsid w:val="005403E1"/>
    <w:rsid w:val="00542A8F"/>
    <w:rsid w:val="005550A1"/>
    <w:rsid w:val="005B4EF2"/>
    <w:rsid w:val="005C29BE"/>
    <w:rsid w:val="005E0242"/>
    <w:rsid w:val="00656782"/>
    <w:rsid w:val="00660BC7"/>
    <w:rsid w:val="006C7B2C"/>
    <w:rsid w:val="006E2902"/>
    <w:rsid w:val="006E4F78"/>
    <w:rsid w:val="006F372A"/>
    <w:rsid w:val="007001F8"/>
    <w:rsid w:val="00726329"/>
    <w:rsid w:val="00740DFC"/>
    <w:rsid w:val="007423E2"/>
    <w:rsid w:val="00754E53"/>
    <w:rsid w:val="007727D3"/>
    <w:rsid w:val="007741B5"/>
    <w:rsid w:val="008066FF"/>
    <w:rsid w:val="008112C2"/>
    <w:rsid w:val="008B7DDB"/>
    <w:rsid w:val="008C538C"/>
    <w:rsid w:val="008E3D39"/>
    <w:rsid w:val="008F3FA3"/>
    <w:rsid w:val="00967CAD"/>
    <w:rsid w:val="009A430B"/>
    <w:rsid w:val="009A52B0"/>
    <w:rsid w:val="009A6813"/>
    <w:rsid w:val="009B13D4"/>
    <w:rsid w:val="009C2847"/>
    <w:rsid w:val="00AD1F0D"/>
    <w:rsid w:val="00B43718"/>
    <w:rsid w:val="00B45F69"/>
    <w:rsid w:val="00B64A85"/>
    <w:rsid w:val="00B709D1"/>
    <w:rsid w:val="00B87264"/>
    <w:rsid w:val="00BA270D"/>
    <w:rsid w:val="00BA5E89"/>
    <w:rsid w:val="00BC4615"/>
    <w:rsid w:val="00BD50A2"/>
    <w:rsid w:val="00BE6416"/>
    <w:rsid w:val="00C60C06"/>
    <w:rsid w:val="00CF6659"/>
    <w:rsid w:val="00D33351"/>
    <w:rsid w:val="00D352D9"/>
    <w:rsid w:val="00D75E4A"/>
    <w:rsid w:val="00DB208C"/>
    <w:rsid w:val="00DC7964"/>
    <w:rsid w:val="00DE0425"/>
    <w:rsid w:val="00DF24B4"/>
    <w:rsid w:val="00E03478"/>
    <w:rsid w:val="00E36BBF"/>
    <w:rsid w:val="00EA256C"/>
    <w:rsid w:val="00EA562E"/>
    <w:rsid w:val="00F16DE1"/>
    <w:rsid w:val="00F44F6B"/>
    <w:rsid w:val="00F50205"/>
    <w:rsid w:val="00F56381"/>
    <w:rsid w:val="00F56483"/>
    <w:rsid w:val="00F66728"/>
    <w:rsid w:val="00F83EF2"/>
    <w:rsid w:val="00F97816"/>
    <w:rsid w:val="00F97FC0"/>
    <w:rsid w:val="00FF71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59FA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4238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42387D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arcter"/>
    <w:uiPriority w:val="99"/>
    <w:unhideWhenUsed/>
    <w:rsid w:val="006F372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6F372A"/>
  </w:style>
  <w:style w:type="paragraph" w:styleId="Rodap">
    <w:name w:val="footer"/>
    <w:basedOn w:val="Normal"/>
    <w:link w:val="RodapCarcter"/>
    <w:uiPriority w:val="99"/>
    <w:unhideWhenUsed/>
    <w:rsid w:val="006F372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6F372A"/>
  </w:style>
  <w:style w:type="character" w:styleId="TextodoMarcadordePosio">
    <w:name w:val="Placeholder Text"/>
    <w:basedOn w:val="Tipodeletrapredefinidodopargrafo"/>
    <w:uiPriority w:val="99"/>
    <w:semiHidden/>
    <w:rsid w:val="002E17AE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59FA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4238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42387D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arcter"/>
    <w:uiPriority w:val="99"/>
    <w:unhideWhenUsed/>
    <w:rsid w:val="006F372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6F372A"/>
  </w:style>
  <w:style w:type="paragraph" w:styleId="Rodap">
    <w:name w:val="footer"/>
    <w:basedOn w:val="Normal"/>
    <w:link w:val="RodapCarcter"/>
    <w:uiPriority w:val="99"/>
    <w:unhideWhenUsed/>
    <w:rsid w:val="006F372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6F372A"/>
  </w:style>
  <w:style w:type="character" w:styleId="TextodoMarcadordePosio">
    <w:name w:val="Placeholder Text"/>
    <w:basedOn w:val="Tipodeletrapredefinidodopargrafo"/>
    <w:uiPriority w:val="99"/>
    <w:semiHidden/>
    <w:rsid w:val="002E17A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u&#237;s%20Filipe\Desktop\IPStr-Capa_Mestrados_2010-2011\IPStr-Capa_Mestrados_JAN2011.dotx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IPStr-Capa_Mestrados_JAN2011.dotx</Template>
  <TotalTime>9</TotalTime>
  <Pages>1</Pages>
  <Words>2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Luís Mila Filipe</dc:creator>
  <cp:lastModifiedBy>Tiago</cp:lastModifiedBy>
  <cp:revision>7</cp:revision>
  <cp:lastPrinted>2011-09-16T09:28:00Z</cp:lastPrinted>
  <dcterms:created xsi:type="dcterms:W3CDTF">2014-12-16T11:48:00Z</dcterms:created>
  <dcterms:modified xsi:type="dcterms:W3CDTF">2015-10-29T17:11:00Z</dcterms:modified>
</cp:coreProperties>
</file>