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85" w:rsidRDefault="007741B5" w:rsidP="001A3243">
      <w:pPr>
        <w:tabs>
          <w:tab w:val="left" w:pos="16471"/>
        </w:tabs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70E1E4" wp14:editId="1D96E94E">
                <wp:simplePos x="0" y="0"/>
                <wp:positionH relativeFrom="column">
                  <wp:posOffset>11488420</wp:posOffset>
                </wp:positionH>
                <wp:positionV relativeFrom="paragraph">
                  <wp:posOffset>611505</wp:posOffset>
                </wp:positionV>
                <wp:extent cx="3046095" cy="3082925"/>
                <wp:effectExtent l="0" t="0" r="0" b="317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095" cy="308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EF5" w:rsidRPr="0051235D" w:rsidRDefault="005B4EF2" w:rsidP="005B4EF2">
                            <w:pPr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barra na capa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barras de cor segundo o seguinte critério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(Instituição - cor - Pantone )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IPS - Verde - 3425C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(Barra sob o nome da escola)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ESES - Azul - 072C;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ESSS - azul escuro - 2965CVC;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ESAS - Verde - 355C;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ESDRM - Rosa - 710C;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ESGTS - Grenat - 201C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 xml:space="preserve">a barra com 4mm de altura </w:t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visível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,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vai ao corte À cabeça e a direita,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 a esq., alinha pela coluna do título</w:t>
                            </w:r>
                            <w:r w:rsidRPr="0051235D"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04.6pt;margin-top:48.15pt;width:239.85pt;height:2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" filled="f" stroked="f">
                <v:textbox>
                  <w:txbxContent>
                    <w:p w:rsidR="00204EF5" w:rsidRPr="0051235D" w:rsidRDefault="005B4EF2" w:rsidP="005B4EF2">
                      <w:pPr>
                        <w:rPr>
                          <w:rFonts w:ascii="Helvetica" w:hAnsi="Helvetica" w:cs="Arial"/>
                          <w:sz w:val="20"/>
                          <w:szCs w:val="20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barra na capa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barras de cor segundo o seguinte critério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(Instituição - cor - Pantone )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IPS - Verde - 3425C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(Barra sob o nome da escola)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ESES - Azul - 072C;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ESSS - azul escuro - 2965CVC;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ESAS - Verde - 355C;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ESDRM - Rosa - 710C;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ESGTS - Grenat - 201C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 xml:space="preserve">a barra com 4mm de altura </w:t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visível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,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vai ao corte À cabeça e a direita,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 a esq., alinha pela coluna do título</w:t>
                      </w:r>
                      <w:r w:rsidRPr="0051235D">
                        <w:rPr>
                          <w:rFonts w:ascii="Helvetica" w:hAnsi="Helvetica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812A61" wp14:editId="1343AB4D">
                <wp:simplePos x="0" y="0"/>
                <wp:positionH relativeFrom="column">
                  <wp:posOffset>10280650</wp:posOffset>
                </wp:positionH>
                <wp:positionV relativeFrom="paragraph">
                  <wp:posOffset>5147945</wp:posOffset>
                </wp:positionV>
                <wp:extent cx="4395470" cy="1734820"/>
                <wp:effectExtent l="0" t="0" r="0" b="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5470" cy="173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EF2" w:rsidRPr="005B4EF2" w:rsidRDefault="00726329" w:rsidP="000B25C5">
                            <w:pPr>
                              <w:jc w:val="both"/>
                              <w:rPr>
                                <w:rFonts w:ascii="Helvetica" w:hAnsi="Helvetica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Projeto de Investigação</w:t>
                            </w:r>
                            <w:r w:rsidR="0051235D" w:rsidRPr="0051235D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235D" w:rsidRPr="000B25C5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apresentad</w:t>
                            </w:r>
                            <w:r w:rsidR="006E4F78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="0051235D" w:rsidRPr="000B25C5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 para a obtenção do grau de Mestre </w:t>
                            </w:r>
                            <w:r w:rsidR="000A46DB" w:rsidRPr="000B25C5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em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Psicologia do Desporto e </w:t>
                            </w:r>
                            <w:r w:rsidR="00195ECF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do 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Exercício</w:t>
                            </w:r>
                            <w:r w:rsidR="0051235D" w:rsidRPr="000B25C5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cr/>
                            </w:r>
                            <w:r w:rsidR="0051235D" w:rsidRPr="0051235D">
                              <w:rPr>
                                <w:rFonts w:ascii="Helvetica" w:hAnsi="Helvetica" w:cs="Arial"/>
                                <w:sz w:val="24"/>
                                <w:szCs w:val="24"/>
                              </w:rPr>
                              <w:cr/>
                            </w:r>
                            <w:r w:rsidR="009B13D4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10pts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duas linhas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entrelinhas a 100%</w:t>
                            </w:r>
                            <w:r w:rsidR="0051235D" w:rsidRPr="00125F21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left:0;text-align:left;margin-left:809.5pt;margin-top:405.35pt;width:346.1pt;height:13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" filled="f" stroked="f">
                <v:textbox>
                  <w:txbxContent>
                    <w:p w:rsidR="005B4EF2" w:rsidRPr="005B4EF2" w:rsidRDefault="00726329" w:rsidP="000B25C5">
                      <w:pPr>
                        <w:jc w:val="both"/>
                        <w:rPr>
                          <w:rFonts w:ascii="Helvetica" w:hAnsi="Helvetica" w:cs="Arial"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Projeto de Investigação</w:t>
                      </w:r>
                      <w:r w:rsidR="0051235D" w:rsidRPr="0051235D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1235D" w:rsidRPr="000B25C5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apresentad</w:t>
                      </w:r>
                      <w:r w:rsidR="006E4F78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o</w:t>
                      </w:r>
                      <w:r w:rsidR="0051235D" w:rsidRPr="000B25C5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 xml:space="preserve"> para a obtenção do grau de Mestre </w:t>
                      </w:r>
                      <w:r w:rsidR="000A46DB" w:rsidRPr="000B25C5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 xml:space="preserve">em 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 xml:space="preserve">Psicologia do Desporto e </w:t>
                      </w:r>
                      <w:r w:rsidR="00195ECF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 xml:space="preserve">do 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Exercício</w:t>
                      </w:r>
                      <w:r w:rsidR="0051235D" w:rsidRPr="000B25C5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cr/>
                      </w:r>
                      <w:r w:rsidR="0051235D" w:rsidRPr="0051235D">
                        <w:rPr>
                          <w:rFonts w:ascii="Helvetica" w:hAnsi="Helvetica" w:cs="Arial"/>
                          <w:sz w:val="24"/>
                          <w:szCs w:val="24"/>
                        </w:rPr>
                        <w:cr/>
                      </w:r>
                      <w:r w:rsidR="009B13D4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10pts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duas linhas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entrelinhas a 100%</w:t>
                      </w:r>
                      <w:r w:rsidR="0051235D" w:rsidRPr="00125F21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0F5735" wp14:editId="35914281">
                <wp:simplePos x="0" y="0"/>
                <wp:positionH relativeFrom="column">
                  <wp:posOffset>11488420</wp:posOffset>
                </wp:positionH>
                <wp:positionV relativeFrom="paragraph">
                  <wp:posOffset>6754495</wp:posOffset>
                </wp:positionV>
                <wp:extent cx="2502535" cy="1383030"/>
                <wp:effectExtent l="0" t="0" r="0" b="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383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243" w:rsidRDefault="00276E9A" w:rsidP="0051235D">
                            <w:pPr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  <w:t>Nome do Autor</w:t>
                            </w:r>
                          </w:p>
                          <w:p w:rsidR="0051235D" w:rsidRPr="004D5140" w:rsidRDefault="001A3243" w:rsidP="00F66728">
                            <w:pPr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  <w:t>Tiago André Sousa Tavares</w:t>
                            </w:r>
                            <w:r w:rsidR="00276E9A"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  <w:cr/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nome do autor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14pts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duas linhas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entrelinhas a 100%</w:t>
                            </w:r>
                            <w:r w:rsidR="00276E9A" w:rsidRPr="004D5140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04.6pt;margin-top:531.85pt;width:197.05pt;height:108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" filled="f" stroked="f">
                <v:textbox>
                  <w:txbxContent>
                    <w:p w:rsidR="001A3243" w:rsidRDefault="00276E9A" w:rsidP="0051235D">
                      <w:pPr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  <w:t>Nome do Autor</w:t>
                      </w:r>
                    </w:p>
                    <w:p w:rsidR="0051235D" w:rsidRPr="004D5140" w:rsidRDefault="001A3243" w:rsidP="00F66728">
                      <w:pPr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  <w:t>Tiago André Sousa Tavares</w:t>
                      </w:r>
                      <w:r w:rsidR="00276E9A"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  <w:cr/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nome do autor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14pts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duas linhas</w:t>
                      </w:r>
                      <w:r w:rsidR="00276E9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entrelinhas a 100%</w:t>
                      </w:r>
                      <w:r w:rsidR="00276E9A" w:rsidRPr="004D5140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AC4B7" wp14:editId="34D98B41">
                <wp:simplePos x="0" y="0"/>
                <wp:positionH relativeFrom="column">
                  <wp:posOffset>11488420</wp:posOffset>
                </wp:positionH>
                <wp:positionV relativeFrom="paragraph">
                  <wp:posOffset>8208010</wp:posOffset>
                </wp:positionV>
                <wp:extent cx="2502535" cy="1066800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E9A" w:rsidRDefault="00276E9A" w:rsidP="00276E9A">
                            <w:pP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76E9A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Orientador(</w:t>
                            </w:r>
                            <w:proofErr w:type="spellStart"/>
                            <w:r w:rsidRPr="00276E9A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es</w:t>
                            </w:r>
                            <w:proofErr w:type="spellEnd"/>
                            <w:proofErr w:type="gramEnd"/>
                            <w:r w:rsidRPr="00276E9A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A3243" w:rsidRPr="00276E9A" w:rsidRDefault="001A3243" w:rsidP="00276E9A">
                            <w:pPr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Professora Doutora Carla Chicau Borrego</w:t>
                            </w:r>
                          </w:p>
                          <w:p w:rsidR="00276E9A" w:rsidRPr="004D5140" w:rsidRDefault="00276E9A" w:rsidP="00276E9A">
                            <w:pPr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nome do(s) orientador(es)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10pts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04.6pt;margin-top:646.3pt;width:197.05pt;height:8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" filled="f" stroked="f">
                <v:textbox>
                  <w:txbxContent>
                    <w:p w:rsidR="00276E9A" w:rsidRDefault="00276E9A" w:rsidP="00276E9A">
                      <w:pP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76E9A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Orientador(</w:t>
                      </w:r>
                      <w:proofErr w:type="spellStart"/>
                      <w:r w:rsidRPr="00276E9A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es</w:t>
                      </w:r>
                      <w:proofErr w:type="spellEnd"/>
                      <w:proofErr w:type="gramEnd"/>
                      <w:r w:rsidRPr="00276E9A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  <w:p w:rsidR="001A3243" w:rsidRPr="00276E9A" w:rsidRDefault="001A3243" w:rsidP="00276E9A">
                      <w:pPr>
                        <w:rPr>
                          <w:rFonts w:ascii="Helvetica" w:hAnsi="Helvetica" w:cs="Arial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Professora Doutora Carla Chicau Borrego</w:t>
                      </w:r>
                    </w:p>
                    <w:p w:rsidR="00276E9A" w:rsidRPr="004D5140" w:rsidRDefault="00276E9A" w:rsidP="00276E9A">
                      <w:pPr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nome do(s) orientador(es)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10pts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C0103C" wp14:editId="1B3B9C8D">
                <wp:simplePos x="0" y="0"/>
                <wp:positionH relativeFrom="column">
                  <wp:posOffset>4097655</wp:posOffset>
                </wp:positionH>
                <wp:positionV relativeFrom="paragraph">
                  <wp:posOffset>89535</wp:posOffset>
                </wp:positionV>
                <wp:extent cx="2823845" cy="3444875"/>
                <wp:effectExtent l="0" t="0" r="0" b="3175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845" cy="344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EF5" w:rsidRPr="004D5140" w:rsidRDefault="00204EF5" w:rsidP="00204EF5">
                            <w:pPr>
                              <w:jc w:val="right"/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t>Barra na capa</w:t>
                            </w:r>
                          </w:p>
                          <w:p w:rsidR="00204EF5" w:rsidRPr="004D5140" w:rsidRDefault="00204EF5" w:rsidP="00204EF5">
                            <w:pPr>
                              <w:jc w:val="right"/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a barra com 4mm de altura </w:t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visível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,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vai ao corte à cabeça e à direita,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alinha pela base do bloco de texto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da identificação do Politécnico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identificação do Politécnico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lombada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12pts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duas linhas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entrelinha a 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type="#_x0000_t202" style="position:absolute;left:0;text-align:left;margin-left:322.65pt;margin-top:7.05pt;width:222.35pt;height:27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" filled="f" stroked="f">
                <v:textbox>
                  <w:txbxContent>
                    <w:p w:rsidR="00204EF5" w:rsidRPr="004D5140" w:rsidRDefault="00204EF5" w:rsidP="00204EF5">
                      <w:pPr>
                        <w:jc w:val="right"/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t>Barra na capa</w:t>
                      </w:r>
                    </w:p>
                    <w:p w:rsidR="00204EF5" w:rsidRPr="004D5140" w:rsidRDefault="00204EF5" w:rsidP="00204EF5">
                      <w:pPr>
                        <w:jc w:val="right"/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a barra com 4mm de altura </w:t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visível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,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vai ao corte à cabeça e à direita,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alinha pela base do bloco de texto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da identificação do Politécnico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identificação do Politécnico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lombada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12pts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duas linhas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entrelinha a 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F17D07" wp14:editId="43564B09">
                <wp:simplePos x="0" y="0"/>
                <wp:positionH relativeFrom="column">
                  <wp:posOffset>10292715</wp:posOffset>
                </wp:positionH>
                <wp:positionV relativeFrom="paragraph">
                  <wp:posOffset>9123045</wp:posOffset>
                </wp:positionV>
                <wp:extent cx="1711325" cy="1219200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E9A" w:rsidRPr="001A3243" w:rsidRDefault="001A3243" w:rsidP="00276E9A">
                            <w:pPr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10.45pt;margin-top:718.35pt;width:134.75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" filled="f" stroked="f">
                <v:textbox>
                  <w:txbxContent>
                    <w:p w:rsidR="00276E9A" w:rsidRPr="001A3243" w:rsidRDefault="001A3243" w:rsidP="00276E9A">
                      <w:pPr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sz w:val="20"/>
                          <w:szCs w:val="20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897BC6" wp14:editId="155E3D2A">
                <wp:simplePos x="0" y="0"/>
                <wp:positionH relativeFrom="column">
                  <wp:posOffset>5356860</wp:posOffset>
                </wp:positionH>
                <wp:positionV relativeFrom="paragraph">
                  <wp:posOffset>8232140</wp:posOffset>
                </wp:positionV>
                <wp:extent cx="1569085" cy="1769745"/>
                <wp:effectExtent l="0" t="0" r="0" b="1905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76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9FA" w:rsidRPr="004D5140" w:rsidRDefault="001859FA" w:rsidP="001859FA">
                            <w:pPr>
                              <w:jc w:val="right"/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t>nome do autor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b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lombada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="009B13D4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12pts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duas linhas</w:t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entrelinha a 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3" type="#_x0000_t202" style="position:absolute;left:0;text-align:left;margin-left:421.8pt;margin-top:648.2pt;width:123.55pt;height:13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" filled="f" stroked="f">
                <v:textbox>
                  <w:txbxContent>
                    <w:p w:rsidR="001859FA" w:rsidRPr="004D5140" w:rsidRDefault="001859FA" w:rsidP="001859FA">
                      <w:pPr>
                        <w:jc w:val="right"/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t>nome do autor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b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lombada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="009B13D4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12pts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duas linhas</w:t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entrelinha a 100%</w:t>
                      </w:r>
                    </w:p>
                  </w:txbxContent>
                </v:textbox>
              </v:shape>
            </w:pict>
          </mc:Fallback>
        </mc:AlternateContent>
      </w:r>
    </w:p>
    <w:p w:rsidR="00B87264" w:rsidRPr="00B64A85" w:rsidRDefault="00967CAD" w:rsidP="00194040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E5EDB2" wp14:editId="45DC88CD">
                <wp:simplePos x="0" y="0"/>
                <wp:positionH relativeFrom="column">
                  <wp:posOffset>5873115</wp:posOffset>
                </wp:positionH>
                <wp:positionV relativeFrom="paragraph">
                  <wp:posOffset>4986020</wp:posOffset>
                </wp:positionV>
                <wp:extent cx="2971165" cy="889000"/>
                <wp:effectExtent l="964883" t="0" r="965517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97116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E4A" w:rsidRPr="00204EF5" w:rsidRDefault="00967CAD" w:rsidP="00967CAD">
                            <w:pPr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  <w:t xml:space="preserve">Relação entre o Clima Motivacional e a coesão, eficácia coletiva e otimismo ao longo da época desportiva em equipas de futsal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3" type="#_x0000_t202" style="position:absolute;margin-left:462.45pt;margin-top:392.6pt;width:233.95pt;height:70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" filled="f" stroked="f">
                <v:textbox style="layout-flow:vertical;mso-layout-flow-alt:bottom-to-top">
                  <w:txbxContent>
                    <w:p w:rsidR="00D75E4A" w:rsidRPr="00204EF5" w:rsidRDefault="00967CAD" w:rsidP="00967CAD">
                      <w:pPr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  <w:t xml:space="preserve">Relação entre o Clima Motivacional e a coesão, eficácia coletiva e otimismo ao longo da época desportiva em equipas de futsal </w:t>
                      </w:r>
                    </w:p>
                  </w:txbxContent>
                </v:textbox>
              </v:shape>
            </w:pict>
          </mc:Fallback>
        </mc:AlternateContent>
      </w:r>
      <w:r w:rsidR="001A3243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9B783A" wp14:editId="3A603784">
                <wp:simplePos x="0" y="0"/>
                <wp:positionH relativeFrom="column">
                  <wp:posOffset>11035665</wp:posOffset>
                </wp:positionH>
                <wp:positionV relativeFrom="paragraph">
                  <wp:posOffset>2393950</wp:posOffset>
                </wp:positionV>
                <wp:extent cx="2502535" cy="1970405"/>
                <wp:effectExtent l="0" t="0" r="0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970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EF2" w:rsidRPr="00967CAD" w:rsidRDefault="005B4EF2" w:rsidP="00967CAD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77A54"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  <w:cr/>
                            </w:r>
                            <w:r w:rsidRPr="00077A54">
                              <w:rPr>
                                <w:rFonts w:ascii="Helvetica" w:hAnsi="Helvetica" w:cs="Arial"/>
                                <w:sz w:val="28"/>
                                <w:szCs w:val="28"/>
                              </w:rPr>
                              <w:cr/>
                            </w:r>
                            <w:r w:rsidR="00DB208C" w:rsidRPr="00967CAD">
                              <w:rPr>
                                <w:rFonts w:ascii="Helvetica" w:hAnsi="Helvetica" w:cs="Arial"/>
                                <w:b/>
                                <w:sz w:val="28"/>
                                <w:szCs w:val="28"/>
                              </w:rPr>
                              <w:t>Relação entre o Clima Motivacional e a coesão, eficácia coletiva e otimismo ao longo da época desportiva em equipas de futsal</w:t>
                            </w:r>
                            <w:r w:rsidR="00DB208C"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t>título da obra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</w:r>
                            <w:r w:rsidR="009B13D4"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t>Helvética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t xml:space="preserve"> regular / bold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  <w:t>corpo 14pts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  <w:t>justificado à esquerda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  <w:t>duas linhas</w:t>
                            </w:r>
                            <w:r w:rsidRPr="00967CAD">
                              <w:rPr>
                                <w:rFonts w:ascii="Helvetica" w:hAnsi="Helvetica" w:cs="Arial"/>
                                <w:b/>
                                <w:vanish/>
                                <w:sz w:val="28"/>
                                <w:szCs w:val="28"/>
                              </w:rPr>
                              <w:cr/>
                              <w:t>entrelinhas a 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68.95pt;margin-top:188.5pt;width:197.05pt;height:15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" filled="f" stroked="f">
                <v:textbox>
                  <w:txbxContent>
                    <w:p w:rsidR="005B4EF2" w:rsidRPr="00967CAD" w:rsidRDefault="005B4EF2" w:rsidP="00967CAD">
                      <w:pPr>
                        <w:jc w:val="center"/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</w:pPr>
                      <w:r w:rsidRPr="00077A54"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  <w:cr/>
                      </w:r>
                      <w:r w:rsidRPr="00077A54">
                        <w:rPr>
                          <w:rFonts w:ascii="Helvetica" w:hAnsi="Helvetica" w:cs="Arial"/>
                          <w:sz w:val="28"/>
                          <w:szCs w:val="28"/>
                        </w:rPr>
                        <w:cr/>
                      </w:r>
                      <w:r w:rsidR="00DB208C" w:rsidRPr="00967CAD">
                        <w:rPr>
                          <w:rFonts w:ascii="Helvetica" w:hAnsi="Helvetica" w:cs="Arial"/>
                          <w:b/>
                          <w:sz w:val="28"/>
                          <w:szCs w:val="28"/>
                        </w:rPr>
                        <w:t>Relação entre o Clima Motivacional e a coesão, eficácia coletiva e otimismo ao longo da época desportiva em equipas de futsal</w:t>
                      </w:r>
                      <w:r w:rsidR="00DB208C"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t xml:space="preserve"> 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t>título da obra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</w:r>
                      <w:r w:rsidR="009B13D4"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t>Helvética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t xml:space="preserve"> regular / bold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  <w:t>corpo 14pts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  <w:t>justificado à esquerda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  <w:t>duas linhas</w:t>
                      </w:r>
                      <w:r w:rsidRPr="00967CAD">
                        <w:rPr>
                          <w:rFonts w:ascii="Helvetica" w:hAnsi="Helvetica" w:cs="Arial"/>
                          <w:b/>
                          <w:vanish/>
                          <w:sz w:val="28"/>
                          <w:szCs w:val="28"/>
                        </w:rPr>
                        <w:cr/>
                        <w:t>entrelinhas a 100%</w:t>
                      </w:r>
                    </w:p>
                  </w:txbxContent>
                </v:textbox>
              </v:shape>
            </w:pict>
          </mc:Fallback>
        </mc:AlternateContent>
      </w:r>
      <w:r w:rsidR="007741B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E92E8" wp14:editId="33967A7D">
                <wp:simplePos x="0" y="0"/>
                <wp:positionH relativeFrom="column">
                  <wp:posOffset>10560050</wp:posOffset>
                </wp:positionH>
                <wp:positionV relativeFrom="paragraph">
                  <wp:posOffset>203835</wp:posOffset>
                </wp:positionV>
                <wp:extent cx="2368550" cy="45085"/>
                <wp:effectExtent l="0" t="0" r="12700" b="50165"/>
                <wp:wrapNone/>
                <wp:docPr id="12" name="Rec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45085"/>
                        </a:xfrm>
                        <a:prstGeom prst="rect">
                          <a:avLst/>
                        </a:prstGeom>
                        <a:solidFill>
                          <a:srgbClr val="E04251"/>
                        </a:solidFill>
                        <a:ln w="9525">
                          <a:solidFill>
                            <a:srgbClr val="E0425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ângulo 7" o:spid="_x0000_s1026" style="position:absolute;margin-left:831.5pt;margin-top:16.05pt;width:186.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" fillcolor="#e04251" strokecolor="#e04251">
                <v:shadow on="t" color="black" opacity="22936f" origin=",.5" offset="0,.63889mm"/>
              </v:rect>
            </w:pict>
          </mc:Fallback>
        </mc:AlternateContent>
      </w:r>
      <w:r w:rsidR="007741B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5817235</wp:posOffset>
                </wp:positionH>
                <wp:positionV relativeFrom="paragraph">
                  <wp:posOffset>8341360</wp:posOffset>
                </wp:positionV>
                <wp:extent cx="2690495" cy="506095"/>
                <wp:effectExtent l="1016000" t="0" r="1011555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2690495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9FA" w:rsidRDefault="00967CAD" w:rsidP="001859FA">
                            <w:pPr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  <w:t>Tiago André Sousa Tavares</w:t>
                            </w:r>
                          </w:p>
                          <w:p w:rsidR="001859FA" w:rsidRPr="00204EF5" w:rsidRDefault="001859FA" w:rsidP="001859FA">
                            <w:pPr>
                              <w:jc w:val="right"/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458.05pt;margin-top:656.8pt;width:211.85pt;height:39.8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" filled="f" stroked="f">
                <v:textbox style="layout-flow:vertical;mso-layout-flow-alt:bottom-to-top">
                  <w:txbxContent>
                    <w:p w:rsidR="001859FA" w:rsidRDefault="00967CAD" w:rsidP="001859FA">
                      <w:pPr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  <w:t>Tiago André Sousa Tavares</w:t>
                      </w:r>
                    </w:p>
                    <w:p w:rsidR="001859FA" w:rsidRPr="00204EF5" w:rsidRDefault="001859FA" w:rsidP="001859FA">
                      <w:pPr>
                        <w:jc w:val="right"/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1B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7059295</wp:posOffset>
                </wp:positionH>
                <wp:positionV relativeFrom="paragraph">
                  <wp:posOffset>2152015</wp:posOffset>
                </wp:positionV>
                <wp:extent cx="591820" cy="255905"/>
                <wp:effectExtent l="91757" t="0" r="90488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59182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E4A" w:rsidRDefault="00DB208C" w:rsidP="007423E2">
                            <w:pPr>
                              <w:spacing w:line="240" w:lineRule="auto"/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  <w:t>2014</w:t>
                            </w:r>
                          </w:p>
                          <w:p w:rsidR="00D75E4A" w:rsidRPr="00204EF5" w:rsidRDefault="00D75E4A" w:rsidP="00D75E4A">
                            <w:pPr>
                              <w:jc w:val="right"/>
                              <w:rPr>
                                <w:rFonts w:ascii="Helvetica" w:hAnsi="Helvetic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555.85pt;margin-top:169.45pt;width:46.6pt;height:20.1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" filled="f" stroked="f">
                <v:textbox style="layout-flow:vertical;mso-layout-flow-alt:bottom-to-top">
                  <w:txbxContent>
                    <w:p w:rsidR="00D75E4A" w:rsidRDefault="00DB208C" w:rsidP="007423E2">
                      <w:pPr>
                        <w:spacing w:line="240" w:lineRule="auto"/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  <w:t>2014</w:t>
                      </w:r>
                    </w:p>
                    <w:p w:rsidR="00D75E4A" w:rsidRPr="00204EF5" w:rsidRDefault="00D75E4A" w:rsidP="00D75E4A">
                      <w:pPr>
                        <w:jc w:val="right"/>
                        <w:rPr>
                          <w:rFonts w:ascii="Helvetica" w:hAnsi="Helvetic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1B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10457180</wp:posOffset>
                </wp:positionH>
                <wp:positionV relativeFrom="paragraph">
                  <wp:posOffset>17145</wp:posOffset>
                </wp:positionV>
                <wp:extent cx="3379470" cy="244475"/>
                <wp:effectExtent l="0" t="0" r="0" b="3175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EF5" w:rsidRPr="00204EF5" w:rsidRDefault="005550A1" w:rsidP="00204EF5">
                            <w:pPr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  <w:t>Escola Superior de Desporto de Rio Maior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823.4pt;margin-top:1.35pt;width:266.1pt;height:1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" filled="f" stroked="f">
                <v:textbox>
                  <w:txbxContent>
                    <w:p w:rsidR="00204EF5" w:rsidRPr="00204EF5" w:rsidRDefault="005550A1" w:rsidP="00204EF5">
                      <w:pPr>
                        <w:rPr>
                          <w:rFonts w:ascii="Helvetica" w:hAnsi="Helvetica" w:cs="Arial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Arial"/>
                          <w:sz w:val="20"/>
                          <w:szCs w:val="20"/>
                        </w:rPr>
                        <w:t>Escola Superior de Desporto de Rio Maior</w:t>
                      </w:r>
                    </w:p>
                  </w:txbxContent>
                </v:textbox>
              </v:shape>
            </w:pict>
          </mc:Fallback>
        </mc:AlternateContent>
      </w:r>
      <w:r w:rsidR="007741B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5353685</wp:posOffset>
                </wp:positionH>
                <wp:positionV relativeFrom="paragraph">
                  <wp:posOffset>4937125</wp:posOffset>
                </wp:positionV>
                <wp:extent cx="1569085" cy="1769745"/>
                <wp:effectExtent l="0" t="0" r="0" b="1905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76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E4A" w:rsidRPr="004D5140" w:rsidRDefault="009B13D4" w:rsidP="00D75E4A">
                            <w:pPr>
                              <w:jc w:val="right"/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</w:pP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t>Título da obra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4"/>
                                <w:szCs w:val="24"/>
                              </w:rPr>
                              <w:br/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lombada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</w:r>
                            <w:r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>Helvética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t xml:space="preserve"> regular / bold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corpo 12pts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justificado à esquerda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duas linhas</w:t>
                            </w:r>
                            <w:r w:rsidR="00D75E4A" w:rsidRPr="004D5140">
                              <w:rPr>
                                <w:rFonts w:ascii="Helvetica" w:hAnsi="Helvetica" w:cs="Arial"/>
                                <w:vanish/>
                                <w:sz w:val="20"/>
                                <w:szCs w:val="20"/>
                              </w:rPr>
                              <w:cr/>
                              <w:t>entrelinha a 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8" type="#_x0000_t202" style="position:absolute;margin-left:421.55pt;margin-top:388.75pt;width:123.55pt;height:13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" filled="f" stroked="f">
                <v:textbox>
                  <w:txbxContent>
                    <w:p w:rsidR="00D75E4A" w:rsidRPr="004D5140" w:rsidRDefault="009B13D4" w:rsidP="00D75E4A">
                      <w:pPr>
                        <w:jc w:val="right"/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</w:pPr>
                      <w:r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t>Título da obra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4"/>
                          <w:szCs w:val="24"/>
                        </w:rPr>
                        <w:br/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lombada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</w:r>
                      <w:r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>Helvética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t xml:space="preserve"> regular / bold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corpo 12pts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justificado à esquerda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duas linhas</w:t>
                      </w:r>
                      <w:r w:rsidR="00D75E4A" w:rsidRPr="004D5140">
                        <w:rPr>
                          <w:rFonts w:ascii="Helvetica" w:hAnsi="Helvetica" w:cs="Arial"/>
                          <w:vanish/>
                          <w:sz w:val="20"/>
                          <w:szCs w:val="20"/>
                        </w:rPr>
                        <w:cr/>
                        <w:t>entrelinha a 100%</w:t>
                      </w:r>
                    </w:p>
                  </w:txbxContent>
                </v:textbox>
              </v:shape>
            </w:pict>
          </mc:Fallback>
        </mc:AlternateContent>
      </w:r>
      <w:r w:rsidR="00B64A85">
        <w:tab/>
      </w:r>
      <w:bookmarkStart w:id="0" w:name="_GoBack"/>
      <w:bookmarkEnd w:id="0"/>
    </w:p>
    <w:sectPr w:rsidR="00B87264" w:rsidRPr="00B64A85" w:rsidSect="00BA5E89">
      <w:headerReference w:type="default" r:id="rId7"/>
      <w:pgSz w:w="23814" w:h="16839" w:orient="landscape" w:code="8"/>
      <w:pgMar w:top="-414" w:right="0" w:bottom="284" w:left="0" w:header="0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B0" w:rsidRDefault="00440CB0" w:rsidP="006F372A">
      <w:pPr>
        <w:spacing w:after="0" w:line="240" w:lineRule="auto"/>
      </w:pPr>
      <w:r>
        <w:separator/>
      </w:r>
    </w:p>
  </w:endnote>
  <w:endnote w:type="continuationSeparator" w:id="0">
    <w:p w:rsidR="00440CB0" w:rsidRDefault="00440CB0" w:rsidP="006F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B0" w:rsidRDefault="00440CB0" w:rsidP="006F372A">
      <w:pPr>
        <w:spacing w:after="0" w:line="240" w:lineRule="auto"/>
      </w:pPr>
      <w:r>
        <w:separator/>
      </w:r>
    </w:p>
  </w:footnote>
  <w:footnote w:type="continuationSeparator" w:id="0">
    <w:p w:rsidR="00440CB0" w:rsidRDefault="00440CB0" w:rsidP="006F3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72A" w:rsidRDefault="007741B5">
    <w:pPr>
      <w:pStyle w:val="Cabealho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172720</wp:posOffset>
              </wp:positionH>
              <wp:positionV relativeFrom="paragraph">
                <wp:posOffset>-847090</wp:posOffset>
              </wp:positionV>
              <wp:extent cx="15415895" cy="11547475"/>
              <wp:effectExtent l="0" t="0" r="0" b="0"/>
              <wp:wrapNone/>
              <wp:docPr id="3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15895" cy="11547475"/>
                        <a:chOff x="2110" y="-2110"/>
                        <a:chExt cx="154158" cy="115472"/>
                      </a:xfrm>
                    </wpg:grpSpPr>
                    <wpg:grpSp>
                      <wpg:cNvPr id="4" name="Grupo 3"/>
                      <wpg:cNvGrpSpPr>
                        <a:grpSpLocks/>
                      </wpg:cNvGrpSpPr>
                      <wpg:grpSpPr bwMode="auto">
                        <a:xfrm>
                          <a:off x="2110" y="-2110"/>
                          <a:ext cx="154158" cy="115472"/>
                          <a:chOff x="2110" y="-2110"/>
                          <a:chExt cx="154158" cy="115472"/>
                        </a:xfrm>
                      </wpg:grpSpPr>
                      <pic:pic xmlns:pic="http://schemas.openxmlformats.org/drawingml/2006/picture">
                        <pic:nvPicPr>
                          <pic:cNvPr id="5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0" y="-2110"/>
                            <a:ext cx="154158" cy="115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m 2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56" y="9688"/>
                            <a:ext cx="6917" cy="6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s:wsp>
                      <wps:cNvPr id="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1990" y="10309"/>
                          <a:ext cx="33795" cy="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372A" w:rsidRPr="00FF71FD" w:rsidRDefault="006F372A" w:rsidP="006F372A">
                            <w:pP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F71FD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Instituto Politécnico de Santarém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upo 4" o:spid="_x0000_s1039" style="position:absolute;margin-left:13.6pt;margin-top:-66.7pt;width:1213.85pt;height:909.25pt;z-index:251661312" coordorigin="2110,-2110" coordsize="154158,115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l9+0t/yta/s9f9kou/5eIK/UGvy+/aW/5Wtf2e&#10;v+yUXf8ALxBX6g0AcTreomL9oTwvaG5VPP8AD2sTC3+2W6GXZc6WN/kNGZ5Nu/HmRyLGnmASI7SQ&#10;tH21cbrepGL4++GbIXIQXHh/V5vs/wBuKebsudMG/wCz+UfM2+ZjzPNTy/M27JPN3RdlQAUUUUAF&#10;FFFABRRRQAUUUUAfl1+yZ/ytP/tT/wDZPdK/9JNDr9Ra/Lr9kz/laf8A2p/+ye6V/wCkmh1+o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5fftLf8AK1r+z1/2Si7/AJeIK/UGvy+/aWP/&#10;AB1afs9f9kou/wCXiCv1BznpzQBxutzSL8fPDUQklEb6BqzMn2u5VWIudMAJhWM27kZOHkkWRNxE&#10;aOskzR9lXJatu/4Xd4dIEhjGh6pk/wCmbQftGnYzt/0XPX/XfvuvlfJ9orraLgFFFFABRRRQAUUU&#10;UAFFFFAH5dfsmf8AK0/+1P8A9k90r/0k0Ov1Fr8uv2TP+Vp/9qf/ALJ7pX/pJodfq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5fftLf8rWv&#10;7PX/AGSi7/l4gr9Qa/L79pb/AJWtf2ev+yUXf8vEFfqDQBxeut/xkB4YBacE+H9XO0PdCM/6TpnJ&#10;C/6MWHYy/vQC3lfKZ67SuL1mBz8fPDEot7hkXw/q6mYWt00cZNzphCGVWFujNgkJKhlcIxjZVjnD&#10;9pQAUUUUAFFFFABRRRQAUUUUAfl1+yZ/ytP/ALU//ZPdK/8ASTQ6/UWvy6/ZM/5Wn/2p/wDsnulf&#10;+kmh1+o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fftLf8rWv7PX/AGSi7/l4gr9Q&#10;a/L79pb/AJWtf2ev+yUXf8vEFfqDQBx2s6Y83x48NXotA62+g6tCbr7CX8kvcaafL+0eaPL3+WT5&#10;flP5nl7t8flbZexridc04S/tC+GLw2XmGDw9rEIu/scDmDfc6WfL88yCZN+zPlpG6P5WXeNo4lk7&#10;agAooooAKKKKACiiigAooooA/Lr9kz/laf8A2p/+ye6V/wCkmh1+otfl1+yZ/wArT/7U/wD2T3Sv&#10;/STQ6/U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8vv2lv+VrX9nr/ALJRd/y8QV+o&#10;Nfl9+0t/yta/s9f9kou/5eIK/UGgDhteCn9o7woSFLDw3rQB/wBCyB9q0n+//pfp/qf3HTzvn+zV&#10;3NcPr1wiftFeFoTchHk8O6y4t/tNqplAutKBfymjNy+3cBvikWJPMxKjs8DR9xQAUUUUAFFFFABR&#10;RRQAUUUUAfl1+yZ/ytP/ALU//ZPdK/8ASTQ6/UWvy6/ZM/5Wn/2p/wDsnulf+kmh1+o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5fftLf8AK1r+z1/2Si7/AJeIK/UGvy+/aW/5Wtf2ev8AslF3/LxBX6g0&#10;AcbrW7/hfvhnH2jZ/wAI/q+cfbfKz9p0zG7Z/om7rjzv3+N3k/J9prsq4nXdMkl/aE8L3gt2eODw&#10;9rEJn+x3DiMvc6WQnnrIII93lk+XJG0kmzMbxrHMsnbUAFFFFABRRRQAUUUUAFFFFAH5dfsmf8rT&#10;/wC1P/2T3Sv/AEk0Ov1Fr8uv2TP+Vp/9qf8A7J7pX/pJodfqL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X37S3/K1r+z1/wBkou/5eIK/UGvy+/aW/wCVrX9nr/slF3/LxBX6g0AcTr2l&#10;tN+0N4WvRZGRbfw9rEH2v7Bv8jfc6W3l/aPNHl7/AC8+V5L+Z5W7zIvJ2y9tXDa5pySftFeFbs2S&#10;SSweG9ZhF39ktmaEPdaUTGJmkFwgfYDsjjaJ/KBkeNo4Vk7mgAooooAKKKKACiiigAooooA/Lr9k&#10;z/laf/an/wCye6V/6SaHX6i1+XX7Jn/K0/8AtT/9k90r/wBJNDr9R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y+/aW/5Wtf2ev+yUXf8ALxBX6g1+X37S3/K1r+z1/wBkou/5eIK/UGgD&#10;iNdI/wCGjfCmSAf+Eb1nj/Qsn/StK/v/AOl/9+f3P/Pb5/s1dvXB6/qEUf7S3hO0a8CTz+GdblS0&#10;+126mZUutIDSeS0ZnfYXUb45UjTzcSJI0kLR95QAUUUUAFFFFABRRRQAUUUUAfl1+yZ/ytP/ALU/&#10;/ZPdK/8ASTQ6/UWvy6/ZM/5Wn/2p/wDsnulf+kmh1+o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5fftLf8rWv7PX/AGSi7/l4gr9Qa/L79pb/AJWtf2ev+yUXf8vEFfqDQBw2vav5X7R/&#10;hSwF2EFz4b1m4+y/2j5fneXdaSvmfZfKPm7PMx5vmp5Xmbdknnbou5rhtdvZov2ifCtuLtkgl8Oa&#10;zI1t9ruEWZlutKCyGFYzA5QMw8ySRZE8wiNHWSZo+5oAKKKKACiiigAooooAKKKKAPy6/ZM/5Wn/&#10;ANqf/snulf8ApJodfqLX5dfsmf8AK0/+1P8A9k90r/0k0Ov1F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L79pb/la1/Z6/wCyUXf8vEFfqDX5fftLf8rWv7PX/ZKLv+XiCv1BoA4vXEJ/&#10;aE8LsBNhfDusDI+3eXzc6X12f6Hnjjz/AN/jd5Hyfaq7SuI17TJZf2ifCt6tkJIrfw7rMLXf2SZv&#10;IZ7rSiI/OEoiTeI2Ox4nd/KyjxiORZe3oAKKKKACiiigAooooAKKKKAPy6/ZM/5Wn/2p/wDsnulf&#10;+kmh1+otfl1+yZ/ytP8A7U//AGT3Sv8A0k0Ov1F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L79pb/AJWtf2ev+yUXf8vEFfqDX5fftLf8rWv7PX/ZKLv+XiCv1BoA4TxBpTTftKeEr4WI&#10;kW28Na3Abv8As6GQweZdaS3l/aTKJYt/l58pInSXytzvGYY1l7uuF1uzD/tH+FJzbq7ReG9ajWf7&#10;LZsYw11pJ2eczi6QNtB2QxtC+wGZkeO3EndUAFFFFABRRRQAUUUUAFFFFAH5dfsmf8rT/wC1P/2T&#10;3Sv/AEk0Ov1Fr8uv2TP+Vp/9qf8A7J7pX/pJodfq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X37S3/K1r+z1/wBkou/5eIK/UGvy+/aW/wCVrX9nr/slF3/LxBX6g0AcHr0qD9pXwkjT&#10;lJW8M62yw+dZjzALrSMt5bL9qbbkDdCwhXfiUM7W5XvK4PxBqzw/tKeErEXwjS58M63P9j/tGGMz&#10;mO60hfM+zGMyy7PMI81JUSLzdrpIZo2i7ygAooooAKKKKACiiigAooooA/Lr9kz/AJWn/wBqf/sn&#10;ulf+kmh1+otfl1+yZ/ytP/tT/wDZPdK/9JNDr9R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y+/aW/5Wtf2ev+yUXf8vEFfqDX5fftLf8AK1r+z1/2Si7/AJeIK/UGgDide1R4v2h/C1kL&#10;xkS48O6xMbX7dOnnFLnSgJPs4iMMmzzCPMeVHj83aiSLLK0XbVw2vMf+GjvCq/aLtQfDesnyFa+E&#10;En+laV87BP8AQyy9FM/78B38j5DdV3NABRRRQAUUUUAFFFFABRRRQB+XX7Jn/K0/+1P/ANk90r/0&#10;k0Ov1Fr8uv2TP+Vp/wDan/7J7pX/AKSaHX6i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l9+0t/wArWv7PX/ZKLv8Al4gr9Qa/L79pc/8AHVp+z1/2Si7/AJeIK/UHcPUUmwOF1+zd/wBp&#10;DwpcC0ndIvDetRm5FrdtHEWutJIQzK4tkZtpISVGlcRsYmRY5w/dVxGu6U037RHha/Fn5gtvDusQ&#10;favsBfyfMudKby/tHmjy9/l58vyn8zyt2+Pydsvb0wCiiigAooooAKKKKACiiigD8uv2TP8Alaf/&#10;AGp/+ye6V/6SaHX6i1+XX7Jn/K0/+1P/ANk90r/0k0Ov1F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l9+0t/yta/s9f9kou/5eIK/UGvy+/aW/&#10;5Wtf2ev+yUXf8vEFfqDQBxOt6dNJ+0P4XvFti8EHh7WInuPslw/lM9zpZVPOWQQJuCMdkkbyPszG&#10;8axzLJ21cPr2ltN+0Z4VvhZiQW/hvWYPtf2Lf5O+60pvL+0eYPL3+Xny/KfzPK3b4/K2y9xQAUUU&#10;UAFFFFABRRRQAUUUUAfl1+yZ/wArT/7U/wD2T3Sv/STQ6/UWvy6/ZM/5Wn/2p/8Asnulf+kmh1+o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5fftLf8rWv7PX/ZKLv+XiCv1Br8vv2lv+&#10;VrX9nr/slF3/AC8QV+oNAHDa/pyy/tIeFLw2QkeDw1rUQuvslsxhD3Wkkx+c0guE37AdkcTxv5WZ&#10;HjaOFZe5rhtex/w0f4TGYc/8I1rXX7F5n/H1pPTf/pePXyf3OdvnfP8AZq7mgAooooAKKKKACiii&#10;gAooooA/Lr9kz/laf/an/wCye6V/6SaHX6i1+XX7Jn/K0/8AtT/9k90r/wBJNDr9R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y+/aW/5Wtf2ev+yUXf8ALxBX6g1+X37S3/K1r+z1/wBk&#10;ou/5eIK/UGgDiNd1ERftEeFrT7YEafw7rEv2X7VApm2XOlDzPJMZmfZvxvSVI083DpI0kTR9vXGa&#10;3qjw/H/wzZC8WNLjw9q85tftuwzFLnTFEnkeWfM2eYR5nmp5fm7dknm7ouzoAKKKKACiiigAoooo&#10;AKKKKAPy6/ZM/wCVp/8Aan/7J7pX/pJodfqLX5dfsmf8rT/7U/8A2T3Sv/STQ6/U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8vv2lv+VrX9nr/slF3/LxBX6g1+X37S3/ACta/s9f9kou&#10;/wCXiCv1BoA4vWr2SL9oDwzbC5ZEl8P6vI1v9ruFEpW50wB/JVDA5XeRvkdZE8wiNXWSUp2lcdrQ&#10;/wCL9+GiBdYGgasMr9t8n/j50z72z/RN393zv32N/k/J9prsaACiiigAooooAKKKKACiiigD8uv2&#10;TP8Alaf/AGp/+ye6V/6SaHX6i1+Xv7JP/K05+1T/ANk90r/0l0Gv1C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L79pb/la1/Z6/7JRd/y8QV+oNfl9+0t/wArWv7PX/ZKLv8Al4gr9QaA&#10;OL1zS2m+P/hm9Fqzpb+H9XhNyLKd/KL3OmEJ54kEMe7yyfLeJ3k8vKPGsUqy9pXE67ZxP+0P4XuG&#10;t0a4i8PavGkxsg7Rq1zpZZRP5gMYYqpMflt5mwHenlbZO2oAKKKKACiiigAooooAT+D8KWmQ/wCp&#10;p9AH5efsnTg/8HTH7U8ZCqF+HulnP8RzaaF0/Kv1Dr8vf2SP+Vp79qn/ALJ7pX/pLoNfqF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+X37S3/K1r+z1/2Si7/l4gr9Qa/L79pb/la1/Z6/&#10;7JRd/wAvEFfqDQBxOvWyt+0L4XnMLM8fh7WIxJstDsDXOlkruZvtIztBxEpiO396Q4tw3bVxWumP&#10;/hoXwsGnjWQ+HdYxCfsu5x9p0vLDd/pOF4B8r9184835vIrtaACiiigAooqOX/Vn5c0ASUUUUAFF&#10;FFAH5e/skf8AK09+1T/2T3Sv/SXQa/UKvy9/ZI/5Wnv2qf8Asnulf+kug1+oV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L79pb/la1/Z6/7JRd/wAvEFfq&#10;DX5fftLf8rWv7PX/AGSi7/l4gr9QaAOM1rzB8fvDADOIj4f1fcB9q2k/adMwTt/0bOM/6397yfK+&#10;Xz67OuM1u0eT4++GbgQyMkWgavGZRa3TKha50whTKri3QnaSEkRpX2kxsixzh+zoAKKKKACo5+1S&#10;VHP2oAkooooAKKKKAPy6/ZNb/jqg/alBB/5J9pXPp/omh1+otfl5+yW2f+Dp79qkdh8O9J/9JtCr&#10;9Q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y+/aW/5Wtf2ev8AslF3/LxBX6P69p3i&#10;mfX45NL1jQbPSwbXdb3OkTXNwds5a5xKtzGo8yHakf7s+U4Lt5qnyx+cH7S3/K1r+z1/2Si7/l4g&#10;r9QaAPMdJ8M+Jof2gtA1HXr7RdVhg8L39rHLp/hy4tDBO1xYNMWuHu5UVJfLjKQGPf8AuXPmsEIr&#10;06uJ13ThJ+0J4XvPsZcweHtYh+1fZIG8nfc6WfL85pBMm/y87EjaN/Ly7xtHEsnbUAFFFFABUc/a&#10;pKjn7UASUUUUAFFFFAH5e/skf8rT37VP/ZPdK/8ASXQa/UKvy9/ZI/5Wnv2qf+ye6V/6S6DX6h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l9+0t/yta/s9f8AZKLv+XiCv1Br8vv2lv8A&#10;la1/Z6/7JRd/y8QV+oNAHF66F/4aE8LEgFh4e1jB/wBE4H2nS/73+len+q/c/wDPX5/s9dpXFa4c&#10;ftCeFx9p2Z8PawfI+226eZ/pOl/P5DIZ5NvTzI3WOPfiRXaWIp2tABRRRQAVHP2qSo5+1AElFFFA&#10;BRRRQB+Xv7JP/K05+1T/ANk90r/0l0Gv1Cr8uv2TP+Vp/wDan/7J7pX/AKSaHX6i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l9+0t/wArWv7PX/ZKLv8Al4gr9Qa/L79pb/la1/Z6/wCy&#10;UXf8vEFfqDQBxeuakYf2hPDFn9sEfn+HtYm+y/bdnnbLnSx5nkeUfM2eZjzPNTy/N27JPN3RdpXH&#10;a1qLx/Hbw5aCZlSfQdVmMQvZ0DlLjTQG8hYzDJjeR5jypJHu2okiyytF2NABRRRQAUkn3DS0UAFF&#10;FFABRRRQB+XX7Jn/ACtP/tT/APZPdK/9JNDr9Ra/Lr9kz/laf/an/wCye6V/6SaHX6i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l9+0t/yta/s9f9kou/5eIK/UGvy+/aW/5Wtf2ev+yU&#10;Xf8ALxBX6g0AcnrGf+F3+Hs+Zj+w9U6fadv/AB8ad12/6Pn08z9718v5fOrrK4/WNNeT47eG7wQM&#10;6QaDqsJnNrcMIy9xppCecriBN2wnZJG0j7Mxsixyh+woAKKKKACiiigAooooAKKKKAPy6/ZM/wCV&#10;p/8Aan/7J7pX/pJodfqLX5dfsmf8rT/7U/8A2T3Sv/STQ6/U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vv2lv+VrX9nr/slF3/LxBX6g1+X37S3/ACta/s9f9kou/wCXiCv1BoA5DWdL&#10;aX46eHL02e8W+harALr7Fv8AJ33Gmt5fn+YPL3+Xny/KfzPK3b4/K2ydfXF65aK/7QXhic2e94/D&#10;2roLr7JbMYQ1zpZMfnNILhN+0HZHG0b+VmR0aOFZO0oAKKKKACiiigAooooAKKKKAPy6/ZM/5Wn/&#10;ANqf/snulf8ApJodfqLX5dfsmf8AK0/+1P8A9k90r/0k0Ov1F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L79pb/la1/Z6/wCyUXf8vEFfqDX5fftLf8rWv7PX/ZKLv+XiCv1BoA47W8f8&#10;L+8M5I3f8I/q2P8Aj0z/AMfOmf3v9K/79fuf+evz/Z67GuO1rUxD8ePDdmL0RmfQdWm+yfaoFM+y&#10;400eZ5JjMz7PMxvSRUTzcOkjSRNH2NABRRRQAUUUUAFFFFABRRRQB+XX7Jn/ACtP/tT/APZPdK/9&#10;JNDr9Ra/Lr9kz/laf/an/wCye6V/6SaHX6i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X37S3/ACta/s9f9kou/wCXiCv1Br8vv2lv+VrX9nr/ALJRd/y8QV+oNAHIaxKg+OnhxC4D&#10;toWqsF3WwyBcabk4b/SD1HMf7oZ/efMYK6+uQ1nVPK+O3huzN95ZuNB1WYWf2uJfP2XGmjzfJMZk&#10;fZ5m3esiqnm4ZHMiNH19ABRRRQAUUUUAFFFFABRRRQB+XX7Jn/K0/wDtT/8AZPdK/wDSTQ6/UWvy&#10;6/ZM/wCVp/8Aan/7J7pX/pJodfq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+X37S3&#10;/K1r+z1/2Si7/l4gr9Qa/L79pb/la1/Z6/7JRd/y8QV+oNAHI6zqBj+OXhy0+1Mgn0LVJvs32uZR&#10;LsuNOG/yRGYn278b3kV08zCI4kkaPrq5LWG/4vb4dUNIFOh6ocB7oIf9I07khf8ARifQy/vRk+V8&#10;pnrraACiiigAooooAKKKKACiiigD8uv2TP8Alaf/AGp/+ye6V/6SaHX6i1+XX7Jn/K0/+1P/ANk9&#10;0r/0k0Ov1F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L79pb/la1/Z6/7JRd/y8QV+&#10;oNfl9+0t/wArWv7PX/ZKLv8Al4gr9QaAOR1mIn44+HZBFKQuh6ovmC2uWRc3GncGVf8AR0JxkJJ+&#10;9faTH8qTV11clrGlmb44eHb0WZcW+h6pB9q+yFvJ33GnN5fneYNm/wAvOzy23+Vnenl7ZOtoAKKK&#10;KACiiigAooooAKKKKAPy6/ZM/wCVp/8Aan/7J7pX/pJodfqLX5dfsmf8rT/7U/8A2T3Sv/STQ6/U&#10;W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8vv2lv+VrX9nr/slF3/LxBX6g1+X37S3/&#10;ACta/s9f9kou/wCXiCv1BoA4/WdOMvx08OXv2ESG30LVYftn2OB/I33GmnyvPLiaPf5e7y0jZJPK&#10;y7I0UQfsK47WQn/C+PDZKxlxoOrYJ+zbgPtGm5xu/wBIx0z5f7rp5nzeRXY0AFFFFABRRRQAUUUU&#10;AFFFFAH5dfsmf8rT/wC1P/2T3Sv/AEk0Ov1Fr8uv2TP+Vp/9qf8A7J7pX/pJodfqL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l9+0t/wArWv7PX/ZKLv8Al4gr9Qa/L79pb/la1/Z6/wCyUXf8vEFf&#10;qDQByuq3Ei/GXQYRMVR9F1JjF9smQORPYAN5AQxSYyR5jyK8e7CK4lkMfVVzGq5/4XHoOPMx/Y2p&#10;dPtOz/X2HXb/AKPn08z9718v5fOrp6ACiiigAooooAKKKKACiiigD8uv2TP+Vp/9qf8A7J7pX/pJ&#10;odfqLX5dfsmf8rT/AO1P/wBk90r/ANJNDr9R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y+/aW/wCVrX9nr/slF3/LxBX6g1+X37S3/K1r+z1/2Si7/l4gr9QaAOW1a3d/jFoM6qxii0fU&#10;kY/ZZ2AJnsCB5wkEKfdPyPGzvjKOixyrJ1NcrqmlGb4yaDfCAMLbRtSg877Hv8vzJ7BtvneYNm7y&#10;8+X5bb9mdyeXiTqqACiiigAooooAKKKKACiiigD8uv2TP+Vp/wDan/7J7pX/AKSaHX6i1+XX7Jn/&#10;ACtP/tT/APZPdK/9JNDr9R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y+/aW/5Wtf2&#10;ev8AslF3/LxBX6g1+X37S3/K1r+z1/2Si7/l4gr9QaAOT1WMH42+HnMCsyaJqaib7NbsYwbjT/l8&#10;5nE6bsA7I0aN9mZGVo4g/WVymqbP+Fz+HuRuGianj/j13Y8/T8/e/wBIx0/1X7rp5nzeRXV0AFFF&#10;FABRRRQAUUUUAFFFFAH5dfsmf8rT/wC1P/2T3Sv/AEk0Ov1Fr8uv2TP+Vp/9qf8A7J7pX/pJodfq&#10;L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+X37S3/K1r+z1/wBkou/5eIK/UGvy+/aW&#10;/wCVrX9nr/slF3/LxBX6g0Acnq15s+Nnh+3+2hPN0XU5Psn2i3Uz7Z9PHmeU0ZnfZuxvjkWNPNxI&#10;rs8Rj6yuX1XUzF8Y9CshdhBcaPqU32b7bsM2yewHmeR5Z8zZ5mPM8xfL8zbtfzcx9RQAUUUUAFFF&#10;FABRRRQAUUUUAfl1+yZ/ytP/ALU//ZPdK/8ASTQ6/UWvy6/ZM/5Wn/2p/wDsnulf+kmh1+o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fftLf8rWv7PX/AGSi7/l4gr9Qa/L79pb/AJWt&#10;f2ev+yUXf8vEFfqDQBy+rSlfjHoCZlAbRtSOBPcKhxPYdY1QwMeeGkdZF5EasrzFOormdTVj8XtD&#10;ZVcoNH1EFh9p2g+fY4B2/wCj5PP+s/e8Hy/l86umoAKKKKACiiigAooooAKKKKAPy6/ZM/5Wn/2p&#10;/wDsnulf+kmh1+otfl1+yZ/ytP8A7U//AGT3Sv8A0k0Ov1F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L79pb/AJWtf2ev+yUXf8vEFfqDX5fftLf8rWv7PX/ZKLv+XiCv1BoA5TVbIy/G&#10;PQbn7OzLDo2pRGb7HK/l7p7A7PPEgij3bM+W8bPJsyrII5BJ1dcpq2lmX41eH7w2wcW+ianD9o+x&#10;hzFvn087PP3gx7vLz5YjYSbMlk8oCTq6ACiiigAooooAKKKKACiiigD8uv2TP+Vp/wDan/7J7pX/&#10;AKSaHX6i1+XX7Jn/ACtP/tT/APZPdK/9JNDr9Ra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+/aW/5Wtf2ev8AslF3/LxBX6g1+X37S3/K1r+z1/2Si7/l4gr9QaAOU1eND8Y9BcohkXRd&#10;SAby7YsoM9hkBmP2gA4HEamI4HmEMIQ3V1ymrTJ/wunw8m5Q7aLqbAeZbAkCfT8na3+kEcjmP92M&#10;jzPmMNdXQAUUUUAFFFFABRRRQAUUUUAfl1+yZ/ytP/tT/wDZPdK/9JNDr9Ra/Lr9kz/laf8A2p/+&#10;ye6V/wCkmh1+o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5fftLf8AK1r+z1/2Si7/&#10;AJeIK/UGvy+/aW/5Wtf2ev8AslF3/LxBX6g0XA5XVrwx/GbQLc3IQy6LqUn2f7WimXbPp43+SULP&#10;t3Y3iRQm/BVzIpj6qua1O9KfFnRbcTbVl0nUJDF9skTftmshu8gRlJMbseY0itHuwqOJXaPpaACi&#10;iigAooooAKKKKACiiigD8uv2TP8Alaf/AGp/+ye6V/6SaHX6i1+XX7Jn/K0/+1P/ANk90r/0k0Ov&#10;1F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vv2lv+VrX9nr/ALJRd/y8QV+oNfl9&#10;+0t/yta/s9f9kou/5eIK/UGgDmdUvjH8W9DtS4Am0jUZdgu9m7bPYjPk7Dvxv/1m9dmcbW8zKdNX&#10;N6nPIvxX0SMOwSTSdQYp58yhiJrLB8sIYmwCfmd1dc4RWDyFOkoAKKKKACiiigAooooAKKKKAPy6&#10;/ZM/5Wn/ANqf/snulf8ApJodfqLX5dfsmf8AK0/+1P8A9k90r/0k0Ov1F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L79pb/la1/Z6/wCyUXf8vEFfqDX5fftLf8rWv7PX/ZKLv+XiCv1B&#10;oA57Uc/8LT0fHm7f7Kv84+07P9dZ9dv+j59PM/e9fL+Xzq6Gua1K3dvixokoDCJNK1BWxBORkzWR&#10;H7xXEKng/K6NI3JRlVZQ/S0AFFFFABRRRQAUUUUAFFFFAH5dfsmf8rT/AO1P/wBk90r/ANJNDr9R&#10;a/Lr9kz/AJWn/wBqf/snulf+kmh1+o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5ff&#10;tLf8rWv7PX/ZKLv+XiCv1Br8vv2lv+VrX9nr/slF3/LxBX6g0Ac5qVi0vxW0W58rcsOlahEZPsm/&#10;bumsjt87eNmdmdmxt+3O5fLw/R1zGqRbvi5ob+Xu26TqK7/JgO3M1jxvZxMucfdRGjbGXZWWIP09&#10;ABRRRQAUUUUAFFFFABRRRQB+XX7Jn/K0/wDtT/8AZPdK/wDSTQ6/UWvy6/ZM/wCVp/8Aan/7J7pX&#10;/pJodfq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+X37S3/K1r+z1/2Si7/l4gr9Qa&#10;/L79pb/la1/Z6/7JRd/y8QV+oNAHM6ttHxg0LJj3/wBj6jjP2bfjz7DON37/AB0z5f7vp5nzeTXT&#10;VzWp3ap8W9EtzIoaXSdQkCedECwWaxBPllDI2Nw+ZXVVzhlYshTpaACiiigAooooAKKKKACiiigD&#10;8uv2TP8Alaf/AGp/+ye6V/6SaHX6i1+XX7Jn/K0/+1P/ANk90r/0k0Ov1F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L79pb/la1/Z6/7JRd/y8QV+oNfl9+0t/wArWv7PX/ZKLv8Al4gr&#10;9QaAOe1K7ZPiho1v5gCy6XfSFPtO0ttmsxnyth343ff3rszja3mZToa5vUXYfFTRV3ShG0q/JAnu&#10;BGT51lgmNV8hjycNIwkXJEYZWlK9JQAUUUUAFFFFABRRRQAUUUUAfl1+yZ/ytP8A7U//AGT3Sv8A&#10;0k0Ov1Fr8uv2TP8Alaf/AGp/+ye6V/6SaHX6i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l9+0t/yta/s9f9kou/5eIK/UGvy+/aW/5Wtf2ev+yUXf8vEFfqDQBz2oK/8Aws/R2CuUGl3w&#10;LD7RtB86zwDt/cZPP+s/ecHy/l86uhrn9QtDJ8TNIuAhPlaXfR7vs8rY3S2Zx5ocRrnb91kZmxlW&#10;UI4foKACiiigAooooAKKKKACiiigD8uv2TP+Vp/9qf8A7J7pX/pJodfqLX5dfsmf8rT/AO1P/wBk&#10;90r/ANJNDr9R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">
              <v:group id="Grupo 3" o:spid="_x0000_s1040" style="position:absolute;left:2110;top:-2110;width:154158;height:115472" coordorigin="2110,-2110" coordsize="154158,115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41" type="#_x0000_t75" style="position:absolute;left:2110;top:-2110;width:154158;height:115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Ss7BAAAA2gAAAA8AAABkcnMvZG93bnJldi54bWxEj0FrAjEUhO9C/0N4hd4020KLrEYRS2kv&#10;FVZFr4/Nc7OYvGw3r7r9902h4HGYmW+Y+XIIXl2oT21kA4+TAhRxHW3LjYH97m08BZUE2aKPTAZ+&#10;KMFycTeaY2njlSu6bKVRGcKpRANOpCu1TrWjgGkSO+LsnWIfULLsG217vGZ48PqpKF50wJbzgsOO&#10;1o7q8/Y7GBC36RK+fn3Kxr/7Y0gVH4bKmIf7YTUDJTTILfzf/rAGnuHvSr4Be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LSs7BAAAA2gAAAA8AAAAAAAAAAAAAAAAAnwIA&#10;AGRycy9kb3ducmV2LnhtbFBLBQYAAAAABAAEAPcAAACNAwAAAAA=&#10;">
                  <v:imagedata r:id="rId3" o:title=""/>
                  <v:path arrowok="t"/>
                </v:shape>
                <v:shape id="Imagem 2" o:spid="_x0000_s1042" type="#_x0000_t75" style="position:absolute;left:94956;top:9688;width:6917;height:6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pZv/CAAAA2gAAAA8AAABkcnMvZG93bnJldi54bWxEj92KwjAUhO+FfYdwFryz6Qr+VaOIosiC&#10;F9Y+wKE52xabk9LEtr69WVjYy2FmvmE2u8HUoqPWVZYVfEUxCOLc6ooLBdn9NFmCcB5ZY22ZFLzI&#10;wW77Mdpgom3PN+pSX4gAYZeggtL7JpHS5SUZdJFtiIP3Y1uDPsi2kLrFPsBNLadxPJcGKw4LJTZ0&#10;KCl/pE+jIF2dH8/l3X0vUjnDrDv213PeKzX+HPZrEJ4G/x/+a1+0gjn8Xgk3QG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aWb/wgAAANoAAAAPAAAAAAAAAAAAAAAAAJ8C&#10;AABkcnMvZG93bnJldi54bWxQSwUGAAAAAAQABAD3AAAAjgMAAAAA&#10;">
                  <v:imagedata r:id="rId4" o:title=""/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3" type="#_x0000_t202" style="position:absolute;left:101990;top:10309;width:33795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<v:textbox>
                  <w:txbxContent>
                    <w:p w:rsidR="006F372A" w:rsidRPr="00FF71FD" w:rsidRDefault="006F372A" w:rsidP="006F372A">
                      <w:pP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</w:pPr>
                      <w:r w:rsidRPr="00FF71FD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Instituto Politécnico de Santarém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6F372A" w:rsidRDefault="00BD50A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8981162</wp:posOffset>
          </wp:positionH>
          <wp:positionV relativeFrom="paragraph">
            <wp:posOffset>79706</wp:posOffset>
          </wp:positionV>
          <wp:extent cx="1152394" cy="89278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sdrmNovo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699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41B5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5833110</wp:posOffset>
              </wp:positionH>
              <wp:positionV relativeFrom="margin">
                <wp:posOffset>1454150</wp:posOffset>
              </wp:positionV>
              <wp:extent cx="2644775" cy="252095"/>
              <wp:effectExtent l="1120140" t="0" r="112331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26447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72A" w:rsidRDefault="007423E2" w:rsidP="007423E2">
                          <w:pPr>
                            <w:spacing w:line="240" w:lineRule="auto"/>
                            <w:rPr>
                              <w:rFonts w:ascii="Helvetica" w:hAnsi="Helvetica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" w:hAnsi="Helvetica" w:cs="Arial"/>
                              <w:b/>
                              <w:sz w:val="24"/>
                              <w:szCs w:val="24"/>
                            </w:rPr>
                            <w:t>I</w:t>
                          </w:r>
                          <w:r w:rsidR="006F372A" w:rsidRPr="00204EF5">
                            <w:rPr>
                              <w:rFonts w:ascii="Helvetica" w:hAnsi="Helvetica" w:cs="Arial"/>
                              <w:b/>
                              <w:sz w:val="24"/>
                              <w:szCs w:val="24"/>
                            </w:rPr>
                            <w:t>nstituto Politécnico de Santarém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2" o:spid="_x0000_s1044" type="#_x0000_t202" style="position:absolute;margin-left:459.3pt;margin-top:114.5pt;width:208.25pt;height:19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" filled="f" stroked="f">
              <v:textbox style="layout-flow:vertical;mso-layout-flow-alt:bottom-to-top">
                <w:txbxContent>
                  <w:p w:rsidR="006F372A" w:rsidRDefault="007423E2" w:rsidP="007423E2">
                    <w:pPr>
                      <w:spacing w:line="240" w:lineRule="auto"/>
                      <w:rPr>
                        <w:rFonts w:ascii="Helvetica" w:hAnsi="Helvetica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Helvetica" w:hAnsi="Helvetica" w:cs="Arial"/>
                        <w:b/>
                        <w:sz w:val="24"/>
                        <w:szCs w:val="24"/>
                      </w:rPr>
                      <w:t>I</w:t>
                    </w:r>
                    <w:r w:rsidR="006F372A" w:rsidRPr="00204EF5">
                      <w:rPr>
                        <w:rFonts w:ascii="Helvetica" w:hAnsi="Helvetica" w:cs="Arial"/>
                        <w:b/>
                        <w:sz w:val="24"/>
                        <w:szCs w:val="24"/>
                      </w:rPr>
                      <w:t>nstituto Politécnico de Santarém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4A"/>
    <w:rsid w:val="000168EB"/>
    <w:rsid w:val="00026FBA"/>
    <w:rsid w:val="000369BF"/>
    <w:rsid w:val="00077A54"/>
    <w:rsid w:val="000A46DB"/>
    <w:rsid w:val="000B25C5"/>
    <w:rsid w:val="000F3F1C"/>
    <w:rsid w:val="00100893"/>
    <w:rsid w:val="00115DA0"/>
    <w:rsid w:val="00125F21"/>
    <w:rsid w:val="001656E7"/>
    <w:rsid w:val="00176673"/>
    <w:rsid w:val="001859FA"/>
    <w:rsid w:val="00194040"/>
    <w:rsid w:val="00195ECF"/>
    <w:rsid w:val="001A3243"/>
    <w:rsid w:val="001E2315"/>
    <w:rsid w:val="00204EF5"/>
    <w:rsid w:val="00224D1E"/>
    <w:rsid w:val="00276E9A"/>
    <w:rsid w:val="002E17AE"/>
    <w:rsid w:val="00355F7E"/>
    <w:rsid w:val="00357791"/>
    <w:rsid w:val="0042387D"/>
    <w:rsid w:val="00440CB0"/>
    <w:rsid w:val="004522B8"/>
    <w:rsid w:val="00490277"/>
    <w:rsid w:val="004D093A"/>
    <w:rsid w:val="004D5140"/>
    <w:rsid w:val="004F0749"/>
    <w:rsid w:val="00504FA6"/>
    <w:rsid w:val="0051235D"/>
    <w:rsid w:val="00527C29"/>
    <w:rsid w:val="005403E1"/>
    <w:rsid w:val="00542A8F"/>
    <w:rsid w:val="005550A1"/>
    <w:rsid w:val="005B4EF2"/>
    <w:rsid w:val="005C29BE"/>
    <w:rsid w:val="005E0242"/>
    <w:rsid w:val="00656782"/>
    <w:rsid w:val="00660BC7"/>
    <w:rsid w:val="006C7B2C"/>
    <w:rsid w:val="006E2902"/>
    <w:rsid w:val="006E4F78"/>
    <w:rsid w:val="006F372A"/>
    <w:rsid w:val="007001F8"/>
    <w:rsid w:val="00726329"/>
    <w:rsid w:val="00740DFC"/>
    <w:rsid w:val="007423E2"/>
    <w:rsid w:val="00754E53"/>
    <w:rsid w:val="007727D3"/>
    <w:rsid w:val="007741B5"/>
    <w:rsid w:val="008066FF"/>
    <w:rsid w:val="008112C2"/>
    <w:rsid w:val="008B7DDB"/>
    <w:rsid w:val="008C538C"/>
    <w:rsid w:val="008E3D39"/>
    <w:rsid w:val="008F3FA3"/>
    <w:rsid w:val="00967CAD"/>
    <w:rsid w:val="009A430B"/>
    <w:rsid w:val="009A52B0"/>
    <w:rsid w:val="009A6813"/>
    <w:rsid w:val="009B13D4"/>
    <w:rsid w:val="009C2847"/>
    <w:rsid w:val="00AD1F0D"/>
    <w:rsid w:val="00B43718"/>
    <w:rsid w:val="00B45F69"/>
    <w:rsid w:val="00B64A85"/>
    <w:rsid w:val="00B709D1"/>
    <w:rsid w:val="00B87264"/>
    <w:rsid w:val="00BA270D"/>
    <w:rsid w:val="00BA5E89"/>
    <w:rsid w:val="00BC4615"/>
    <w:rsid w:val="00BD50A2"/>
    <w:rsid w:val="00BE6416"/>
    <w:rsid w:val="00C60C06"/>
    <w:rsid w:val="00CF6659"/>
    <w:rsid w:val="00D33351"/>
    <w:rsid w:val="00D352D9"/>
    <w:rsid w:val="00D75E4A"/>
    <w:rsid w:val="00DB208C"/>
    <w:rsid w:val="00DC7964"/>
    <w:rsid w:val="00DE0425"/>
    <w:rsid w:val="00DF24B4"/>
    <w:rsid w:val="00E03478"/>
    <w:rsid w:val="00E36BBF"/>
    <w:rsid w:val="00EA256C"/>
    <w:rsid w:val="00EA562E"/>
    <w:rsid w:val="00F16DE1"/>
    <w:rsid w:val="00F44F6B"/>
    <w:rsid w:val="00F50205"/>
    <w:rsid w:val="00F56381"/>
    <w:rsid w:val="00F56483"/>
    <w:rsid w:val="00F66728"/>
    <w:rsid w:val="00F83EF2"/>
    <w:rsid w:val="00F97816"/>
    <w:rsid w:val="00F97FC0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F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38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6F37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F372A"/>
  </w:style>
  <w:style w:type="paragraph" w:styleId="Rodap">
    <w:name w:val="footer"/>
    <w:basedOn w:val="Normal"/>
    <w:link w:val="RodapCarcter"/>
    <w:uiPriority w:val="99"/>
    <w:unhideWhenUsed/>
    <w:rsid w:val="006F37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F372A"/>
  </w:style>
  <w:style w:type="character" w:styleId="TextodoMarcadordePosio">
    <w:name w:val="Placeholder Text"/>
    <w:basedOn w:val="Tipodeletrapredefinidodopargrafo"/>
    <w:uiPriority w:val="99"/>
    <w:semiHidden/>
    <w:rsid w:val="002E1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F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38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6F37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F372A"/>
  </w:style>
  <w:style w:type="paragraph" w:styleId="Rodap">
    <w:name w:val="footer"/>
    <w:basedOn w:val="Normal"/>
    <w:link w:val="RodapCarcter"/>
    <w:uiPriority w:val="99"/>
    <w:unhideWhenUsed/>
    <w:rsid w:val="006F37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F372A"/>
  </w:style>
  <w:style w:type="character" w:styleId="TextodoMarcadordePosio">
    <w:name w:val="Placeholder Text"/>
    <w:basedOn w:val="Tipodeletrapredefinidodopargrafo"/>
    <w:uiPriority w:val="99"/>
    <w:semiHidden/>
    <w:rsid w:val="002E1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&#237;s%20Filipe\Desktop\IPStr-Capa_Mestrados_2010-2011\IPStr-Capa_Mestrados_JAN201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IPStr-Capa_Mestrados_JAN2011.dotx</Template>
  <TotalTime>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Mila Filipe</dc:creator>
  <cp:lastModifiedBy>Tiago</cp:lastModifiedBy>
  <cp:revision>7</cp:revision>
  <cp:lastPrinted>2011-09-16T09:28:00Z</cp:lastPrinted>
  <dcterms:created xsi:type="dcterms:W3CDTF">2014-12-16T11:48:00Z</dcterms:created>
  <dcterms:modified xsi:type="dcterms:W3CDTF">2015-10-29T17:11:00Z</dcterms:modified>
</cp:coreProperties>
</file>